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48D8EE" w14:textId="77777777" w:rsidR="00944AB9" w:rsidRDefault="000102FB" w:rsidP="00DA087C">
      <w:pPr>
        <w:rPr>
          <w:noProof/>
          <w:lang w:eastAsia="en-GB"/>
        </w:rPr>
      </w:pPr>
      <w:r w:rsidRPr="00954D67">
        <w:rPr>
          <w:noProof/>
          <w:lang w:eastAsia="en-GB"/>
        </w:rPr>
        <w:drawing>
          <wp:anchor distT="0" distB="0" distL="114300" distR="114300" simplePos="0" relativeHeight="251686912" behindDoc="1" locked="0" layoutInCell="1" allowOverlap="1" wp14:anchorId="27998F75" wp14:editId="49213D5E">
            <wp:simplePos x="0" y="0"/>
            <wp:positionH relativeFrom="column">
              <wp:posOffset>-510540</wp:posOffset>
            </wp:positionH>
            <wp:positionV relativeFrom="page">
              <wp:posOffset>432435</wp:posOffset>
            </wp:positionV>
            <wp:extent cx="1440000" cy="973589"/>
            <wp:effectExtent l="0" t="0" r="8255" b="0"/>
            <wp:wrapSquare wrapText="bothSides"/>
            <wp:docPr id="16" name="Picture 16" descr="Scottish Book Trust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0000" cy="973589"/>
                    </a:xfrm>
                    <a:prstGeom prst="rect">
                      <a:avLst/>
                    </a:prstGeom>
                  </pic:spPr>
                </pic:pic>
              </a:graphicData>
            </a:graphic>
            <wp14:sizeRelH relativeFrom="page">
              <wp14:pctWidth>0</wp14:pctWidth>
            </wp14:sizeRelH>
            <wp14:sizeRelV relativeFrom="page">
              <wp14:pctHeight>0</wp14:pctHeight>
            </wp14:sizeRelV>
          </wp:anchor>
        </w:drawing>
      </w:r>
    </w:p>
    <w:p w14:paraId="33B6CD2C" w14:textId="77777777" w:rsidR="00CC54BB" w:rsidRDefault="006F5773" w:rsidP="00DA087C">
      <w:r>
        <w:rPr>
          <w:noProof/>
          <w:lang w:eastAsia="en-GB"/>
        </w:rPr>
        <w:drawing>
          <wp:anchor distT="0" distB="0" distL="114300" distR="114300" simplePos="0" relativeHeight="251658240" behindDoc="1" locked="1" layoutInCell="1" allowOverlap="1" wp14:anchorId="1B3C0C07" wp14:editId="69A629F4">
            <wp:simplePos x="0" y="0"/>
            <wp:positionH relativeFrom="page">
              <wp:posOffset>-49530</wp:posOffset>
            </wp:positionH>
            <wp:positionV relativeFrom="page">
              <wp:align>top</wp:align>
            </wp:positionV>
            <wp:extent cx="7698740" cy="5224145"/>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7698740" cy="5224145"/>
                    </a:xfrm>
                    <a:prstGeom prst="rect">
                      <a:avLst/>
                    </a:prstGeom>
                  </pic:spPr>
                </pic:pic>
              </a:graphicData>
            </a:graphic>
            <wp14:sizeRelH relativeFrom="page">
              <wp14:pctWidth>0</wp14:pctWidth>
            </wp14:sizeRelH>
            <wp14:sizeRelV relativeFrom="page">
              <wp14:pctHeight>0</wp14:pctHeight>
            </wp14:sizeRelV>
          </wp:anchor>
        </w:drawing>
      </w:r>
    </w:p>
    <w:p w14:paraId="06E9D8FF" w14:textId="77777777" w:rsidR="00CC54BB" w:rsidRPr="00CC54BB" w:rsidRDefault="003F3CF1" w:rsidP="003F3CF1">
      <w:pPr>
        <w:tabs>
          <w:tab w:val="left" w:pos="7044"/>
        </w:tabs>
      </w:pPr>
      <w:r>
        <w:tab/>
      </w:r>
    </w:p>
    <w:p w14:paraId="5436511A" w14:textId="77777777" w:rsidR="00CC54BB" w:rsidRPr="00CC54BB" w:rsidRDefault="00CC54BB" w:rsidP="00DA087C"/>
    <w:p w14:paraId="42D24190" w14:textId="77777777" w:rsidR="00CC54BB" w:rsidRPr="00CC54BB" w:rsidRDefault="00CC54BB" w:rsidP="00DA087C"/>
    <w:p w14:paraId="172A1977" w14:textId="77777777" w:rsidR="00CC54BB" w:rsidRPr="00CC54BB" w:rsidRDefault="00CC54BB" w:rsidP="00DA087C"/>
    <w:p w14:paraId="451FB023" w14:textId="77777777" w:rsidR="00CC54BB" w:rsidRPr="00CC54BB" w:rsidRDefault="00CC54BB" w:rsidP="00DA087C"/>
    <w:p w14:paraId="6BB51A9C" w14:textId="77777777" w:rsidR="00CC54BB" w:rsidRPr="00CC54BB" w:rsidRDefault="00CC54BB" w:rsidP="00DA087C"/>
    <w:p w14:paraId="1DCAC218" w14:textId="5F5857BE" w:rsidR="00CC54BB" w:rsidRPr="00CC54BB" w:rsidRDefault="00CC54BB" w:rsidP="00DA087C"/>
    <w:p w14:paraId="0684CA18" w14:textId="77777777" w:rsidR="00CC54BB" w:rsidRPr="00CC54BB" w:rsidRDefault="00CC54BB" w:rsidP="00DA087C"/>
    <w:p w14:paraId="2F49B71D" w14:textId="03C17571" w:rsidR="00CC54BB" w:rsidRPr="00180989" w:rsidRDefault="00CC54BB" w:rsidP="00DA087C"/>
    <w:p w14:paraId="3A029672" w14:textId="4D8A43E6" w:rsidR="00DA087C" w:rsidRDefault="00DA087C" w:rsidP="00DA087C"/>
    <w:p w14:paraId="10527520" w14:textId="700FDF1A" w:rsidR="00DA087C" w:rsidRDefault="00DA087C" w:rsidP="00DA087C"/>
    <w:p w14:paraId="4663FAB5" w14:textId="77777777" w:rsidR="00CC54BB" w:rsidRPr="00CC54BB" w:rsidRDefault="003F3CF1" w:rsidP="00D41F46">
      <w:pPr>
        <w:pStyle w:val="Heading1"/>
        <w:spacing w:line="276" w:lineRule="auto"/>
      </w:pPr>
      <w:r>
        <w:t>Book Blurb Quiz</w:t>
      </w:r>
    </w:p>
    <w:p w14:paraId="0495C06F" w14:textId="77777777" w:rsidR="00DA087C" w:rsidRDefault="003F3CF1" w:rsidP="00D41F46">
      <w:r>
        <w:t>Print this quiz for your middle-upper primary school pupils to test them on their ability to match a book’s blurb with its cover.</w:t>
      </w:r>
    </w:p>
    <w:p w14:paraId="00040B2A" w14:textId="3E813DFC" w:rsidR="000B26C7" w:rsidRPr="001B2952" w:rsidRDefault="003F3CF1" w:rsidP="001B2952">
      <w:pPr>
        <w:rPr>
          <w:b/>
          <w:bCs/>
          <w:sz w:val="32"/>
          <w:szCs w:val="32"/>
        </w:rPr>
      </w:pPr>
      <w:r w:rsidRPr="001B2952">
        <w:rPr>
          <w:b/>
          <w:bCs/>
          <w:sz w:val="32"/>
          <w:szCs w:val="32"/>
        </w:rPr>
        <w:t>Ages: 7</w:t>
      </w:r>
      <w:r w:rsidR="009E5169" w:rsidRPr="001B2952">
        <w:rPr>
          <w:b/>
          <w:bCs/>
          <w:sz w:val="32"/>
          <w:szCs w:val="32"/>
        </w:rPr>
        <w:t>–</w:t>
      </w:r>
      <w:r w:rsidRPr="001B2952">
        <w:rPr>
          <w:b/>
          <w:bCs/>
          <w:sz w:val="32"/>
          <w:szCs w:val="32"/>
        </w:rPr>
        <w:t>11</w:t>
      </w:r>
    </w:p>
    <w:p w14:paraId="362CFD82" w14:textId="142DD3C4" w:rsidR="003F3CF1" w:rsidRDefault="003F3CF1" w:rsidP="003F3CF1"/>
    <w:p w14:paraId="7706475B" w14:textId="6A4D37C3" w:rsidR="003F3CF1" w:rsidRPr="003F3CF1" w:rsidRDefault="003F3CF1" w:rsidP="003F3CF1">
      <w:r w:rsidRPr="00954D67">
        <w:rPr>
          <w:noProof/>
          <w:lang w:eastAsia="en-GB"/>
        </w:rPr>
        <w:drawing>
          <wp:anchor distT="0" distB="0" distL="114300" distR="114300" simplePos="0" relativeHeight="251685888" behindDoc="1" locked="0" layoutInCell="1" allowOverlap="1" wp14:anchorId="5F026FE1" wp14:editId="3E4764FB">
            <wp:simplePos x="0" y="0"/>
            <wp:positionH relativeFrom="page">
              <wp:align>right</wp:align>
            </wp:positionH>
            <wp:positionV relativeFrom="paragraph">
              <wp:posOffset>295910</wp:posOffset>
            </wp:positionV>
            <wp:extent cx="4220210" cy="3107690"/>
            <wp:effectExtent l="0" t="0" r="8890" b="0"/>
            <wp:wrapNone/>
            <wp:docPr id="4" name="Picture 4" descr="Decorativ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3" cstate="print">
                      <a:extLst>
                        <a:ext uri="{28A0092B-C50C-407E-A947-70E740481C1C}">
                          <a14:useLocalDpi xmlns:a14="http://schemas.microsoft.com/office/drawing/2010/main" val="0"/>
                        </a:ext>
                      </a:extLst>
                    </a:blip>
                    <a:srcRect t="18510"/>
                    <a:stretch/>
                  </pic:blipFill>
                  <pic:spPr bwMode="auto">
                    <a:xfrm>
                      <a:off x="0" y="0"/>
                      <a:ext cx="4220210" cy="310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EC61AC" w14:textId="77777777" w:rsidR="00D41F46" w:rsidRDefault="00D41F46" w:rsidP="00D41F46">
      <w:pPr>
        <w:spacing w:line="276" w:lineRule="auto"/>
        <w:rPr>
          <w:rFonts w:ascii="Altis ScotBook Bold" w:hAnsi="Altis ScotBook Bold"/>
          <w:sz w:val="36"/>
        </w:rPr>
      </w:pPr>
    </w:p>
    <w:p w14:paraId="756BE7CF" w14:textId="68B288B6" w:rsidR="00954D67" w:rsidRPr="000B26C7" w:rsidRDefault="000B26C7" w:rsidP="00D41F46">
      <w:pPr>
        <w:spacing w:line="276" w:lineRule="auto"/>
        <w:rPr>
          <w:rFonts w:ascii="Altis ScotBook Bold" w:hAnsi="Altis ScotBook Bold"/>
          <w:sz w:val="36"/>
        </w:rPr>
      </w:pPr>
      <w:r w:rsidRPr="000B26C7">
        <w:rPr>
          <w:rFonts w:ascii="Altis ScotBook Bold" w:hAnsi="Altis ScotBook Bold"/>
          <w:sz w:val="36"/>
        </w:rPr>
        <w:t>scottishbooktrust.com</w:t>
      </w:r>
    </w:p>
    <w:p w14:paraId="47A8F8B8" w14:textId="08DBB9A5" w:rsidR="000B26C7" w:rsidRDefault="00DA087C" w:rsidP="00D41F46">
      <w:pPr>
        <w:spacing w:line="276" w:lineRule="auto"/>
      </w:pPr>
      <w:r w:rsidRPr="00EB7E89">
        <w:rPr>
          <w:noProof/>
          <w:lang w:eastAsia="en-GB"/>
        </w:rPr>
        <w:drawing>
          <wp:anchor distT="0" distB="0" distL="114300" distR="114300" simplePos="0" relativeHeight="251716608" behindDoc="0" locked="0" layoutInCell="1" allowOverlap="1" wp14:anchorId="65E0F569" wp14:editId="3BA8ECC2">
            <wp:simplePos x="0" y="0"/>
            <wp:positionH relativeFrom="column">
              <wp:posOffset>0</wp:posOffset>
            </wp:positionH>
            <wp:positionV relativeFrom="paragraph">
              <wp:posOffset>0</wp:posOffset>
            </wp:positionV>
            <wp:extent cx="1162050" cy="357505"/>
            <wp:effectExtent l="0" t="0" r="0" b="4445"/>
            <wp:wrapSquare wrapText="bothSides"/>
            <wp:docPr id="20" name="Picture 20" descr="Facebook, Twitter and Instagram logo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62050" cy="357505"/>
                    </a:xfrm>
                    <a:prstGeom prst="rect">
                      <a:avLst/>
                    </a:prstGeom>
                  </pic:spPr>
                </pic:pic>
              </a:graphicData>
            </a:graphic>
          </wp:anchor>
        </w:drawing>
      </w:r>
    </w:p>
    <w:p w14:paraId="385A82E3" w14:textId="24330417" w:rsidR="003F3CF1" w:rsidRDefault="003F3CF1" w:rsidP="00D41F46">
      <w:pPr>
        <w:pStyle w:val="Subtitle"/>
        <w:spacing w:line="276" w:lineRule="auto"/>
      </w:pPr>
    </w:p>
    <w:p w14:paraId="035C025B" w14:textId="148E20EB" w:rsidR="000B26C7" w:rsidRDefault="000B26C7" w:rsidP="00D41F46">
      <w:pPr>
        <w:pStyle w:val="Subtitle"/>
        <w:spacing w:line="276" w:lineRule="auto"/>
      </w:pPr>
      <w:r w:rsidRPr="000B26C7">
        <w:t>Scottish Book Trust is a registered company (SC184248)</w:t>
      </w:r>
      <w:r w:rsidR="00D57193" w:rsidRPr="00D57193">
        <w:t xml:space="preserve"> </w:t>
      </w:r>
    </w:p>
    <w:p w14:paraId="7BD2FFE6" w14:textId="2BEEEA5F" w:rsidR="00854F77" w:rsidRDefault="00D57193" w:rsidP="00D41F46">
      <w:pPr>
        <w:pStyle w:val="Subtitle"/>
        <w:spacing w:line="276" w:lineRule="auto"/>
      </w:pPr>
      <w:r>
        <w:drawing>
          <wp:anchor distT="0" distB="0" distL="114300" distR="114300" simplePos="0" relativeHeight="251717632" behindDoc="0" locked="0" layoutInCell="1" allowOverlap="1" wp14:anchorId="27D11385" wp14:editId="598E4244">
            <wp:simplePos x="0" y="0"/>
            <wp:positionH relativeFrom="column">
              <wp:posOffset>5067254</wp:posOffset>
            </wp:positionH>
            <wp:positionV relativeFrom="paragraph">
              <wp:posOffset>372110</wp:posOffset>
            </wp:positionV>
            <wp:extent cx="1448792" cy="528809"/>
            <wp:effectExtent l="0" t="0" r="0" b="5080"/>
            <wp:wrapNone/>
            <wp:docPr id="80897797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977970" name="Picture 1">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48792" cy="528809"/>
                    </a:xfrm>
                    <a:prstGeom prst="rect">
                      <a:avLst/>
                    </a:prstGeom>
                  </pic:spPr>
                </pic:pic>
              </a:graphicData>
            </a:graphic>
            <wp14:sizeRelH relativeFrom="margin">
              <wp14:pctWidth>0</wp14:pctWidth>
            </wp14:sizeRelH>
            <wp14:sizeRelV relativeFrom="margin">
              <wp14:pctHeight>0</wp14:pctHeight>
            </wp14:sizeRelV>
          </wp:anchor>
        </w:drawing>
      </w:r>
      <w:r w:rsidR="000B26C7" w:rsidRPr="000B26C7">
        <w:t>and a Scottish charity (SC027669).</w:t>
      </w:r>
    </w:p>
    <w:p w14:paraId="68B00626" w14:textId="77777777" w:rsidR="00D41F46" w:rsidRPr="00D41F46" w:rsidRDefault="00D41F46" w:rsidP="00D41F46">
      <w:pPr>
        <w:rPr>
          <w:lang w:val="en-US" w:eastAsia="en-GB"/>
        </w:rPr>
        <w:sectPr w:rsidR="00D41F46" w:rsidRPr="00D41F46" w:rsidSect="00BE0E7D">
          <w:footerReference w:type="default" r:id="rId16"/>
          <w:pgSz w:w="11906" w:h="16838"/>
          <w:pgMar w:top="1440" w:right="1440" w:bottom="1440" w:left="1440" w:header="708" w:footer="708" w:gutter="0"/>
          <w:cols w:space="708"/>
          <w:titlePg/>
          <w:docGrid w:linePitch="360"/>
        </w:sectPr>
      </w:pPr>
    </w:p>
    <w:p w14:paraId="43E8D9B7" w14:textId="77777777" w:rsidR="003F3CF1" w:rsidRPr="00170D9D" w:rsidRDefault="003F3CF1" w:rsidP="003F3CF1">
      <w:pPr>
        <w:pStyle w:val="Heading2"/>
      </w:pPr>
      <w:bookmarkStart w:id="0" w:name="_Toc111474521"/>
      <w:r>
        <w:lastRenderedPageBreak/>
        <w:t>About this resource</w:t>
      </w:r>
      <w:bookmarkEnd w:id="0"/>
    </w:p>
    <w:p w14:paraId="775E5C5B" w14:textId="77777777" w:rsidR="001B2952" w:rsidRDefault="00E63189" w:rsidP="003F3CF1">
      <w:pPr>
        <w:spacing w:line="259" w:lineRule="auto"/>
      </w:pPr>
      <w:r>
        <w:t>This resource can be used as part of your Reading Schools journey to involve learners in promoting and exploring the fun of reading with peers, staff and families.</w:t>
      </w:r>
      <w:r>
        <w:br/>
      </w:r>
      <w:r>
        <w:br/>
      </w:r>
      <w:r w:rsidR="003F3CF1">
        <w:t>Print this quiz for your middle-upper primary school pupils to test them on their ability to match a book’s blurb with its cover. Print pages 3-6 and distribute them to pupils. They can work through this resource on their own, or in groups.</w:t>
      </w:r>
      <w:r w:rsidR="003F3CF1">
        <w:br/>
      </w:r>
      <w:r w:rsidR="003F3CF1">
        <w:br/>
        <w:t xml:space="preserve">You can also use this resource to discuss genre alongside our </w:t>
      </w:r>
      <w:hyperlink r:id="rId17" w:history="1">
        <w:r w:rsidR="003F3CF1" w:rsidRPr="00D479EE">
          <w:rPr>
            <w:rStyle w:val="Hyperlink"/>
          </w:rPr>
          <w:t>Using Bookzilla in Your School Lesson Plan</w:t>
        </w:r>
      </w:hyperlink>
      <w:r w:rsidR="003F3CF1">
        <w:t xml:space="preserve"> which introduces </w:t>
      </w:r>
      <w:r w:rsidR="003F3CF1" w:rsidRPr="00D479EE">
        <w:t>Scottish Book Trust’s app, Bookzilla</w:t>
      </w:r>
      <w:r w:rsidR="003F3CF1">
        <w:t>, to primary learners, allowing them to develop their understanding of genre and select some favourite books they may want to read.</w:t>
      </w:r>
    </w:p>
    <w:p w14:paraId="6874EA42" w14:textId="77777777" w:rsidR="001B2952" w:rsidRDefault="001B2952" w:rsidP="003F3CF1">
      <w:pPr>
        <w:spacing w:line="259" w:lineRule="auto"/>
      </w:pPr>
    </w:p>
    <w:p w14:paraId="1D3730D4" w14:textId="77777777" w:rsidR="001B2952" w:rsidRPr="001B2952" w:rsidRDefault="003F3CF1" w:rsidP="001B2952">
      <w:pPr>
        <w:pStyle w:val="Heading2"/>
        <w:rPr>
          <w:rStyle w:val="Heading2Char"/>
          <w:b/>
          <w:bCs/>
        </w:rPr>
      </w:pPr>
      <w:r w:rsidRPr="001B2952">
        <w:rPr>
          <w:rStyle w:val="Heading2Char"/>
          <w:b/>
          <w:bCs/>
        </w:rPr>
        <w:t>Discussion Questions</w:t>
      </w:r>
    </w:p>
    <w:p w14:paraId="56F50943" w14:textId="617D4118" w:rsidR="003F3CF1" w:rsidRDefault="003F3CF1" w:rsidP="003F3CF1">
      <w:pPr>
        <w:spacing w:line="259" w:lineRule="auto"/>
      </w:pPr>
      <w:r>
        <w:t>Use the following questions to hold a discussion about books, covers and genre after pupils have completed the quiz.</w:t>
      </w:r>
    </w:p>
    <w:p w14:paraId="117129A2" w14:textId="77777777" w:rsidR="003F3CF1" w:rsidRDefault="003F3CF1" w:rsidP="003F3CF1">
      <w:pPr>
        <w:pStyle w:val="ListParagraph"/>
        <w:numPr>
          <w:ilvl w:val="0"/>
          <w:numId w:val="37"/>
        </w:numPr>
        <w:spacing w:line="276" w:lineRule="auto"/>
      </w:pPr>
      <w:r>
        <w:t>Which covers were easy to guess? Which were harder?</w:t>
      </w:r>
    </w:p>
    <w:p w14:paraId="3D56DA9B" w14:textId="77777777" w:rsidR="003F3CF1" w:rsidRDefault="003F3CF1" w:rsidP="003F3CF1">
      <w:pPr>
        <w:pStyle w:val="ListParagraph"/>
        <w:numPr>
          <w:ilvl w:val="0"/>
          <w:numId w:val="37"/>
        </w:numPr>
        <w:spacing w:line="276" w:lineRule="auto"/>
      </w:pPr>
      <w:r>
        <w:t>What clues can you look for on a book cover to guess its genre or what it might be about?</w:t>
      </w:r>
    </w:p>
    <w:p w14:paraId="480D5356" w14:textId="77777777" w:rsidR="003F3CF1" w:rsidRDefault="003F3CF1" w:rsidP="003F3CF1">
      <w:pPr>
        <w:pStyle w:val="ListParagraph"/>
        <w:numPr>
          <w:ilvl w:val="0"/>
          <w:numId w:val="37"/>
        </w:numPr>
        <w:spacing w:line="276" w:lineRule="auto"/>
      </w:pPr>
      <w:r>
        <w:t>What styles of art on a cover – e.g. illustration, cartoon, photography, do you associate with different topics or genres?</w:t>
      </w:r>
    </w:p>
    <w:p w14:paraId="4242DAB7" w14:textId="77777777" w:rsidR="003F3CF1" w:rsidRDefault="003F3CF1" w:rsidP="003F3CF1">
      <w:pPr>
        <w:pStyle w:val="ListParagraph"/>
        <w:numPr>
          <w:ilvl w:val="0"/>
          <w:numId w:val="37"/>
        </w:numPr>
        <w:spacing w:line="276" w:lineRule="auto"/>
      </w:pPr>
      <w:r>
        <w:t>What colours do you associate with particular topics or genres?</w:t>
      </w:r>
    </w:p>
    <w:p w14:paraId="19CD7B78" w14:textId="77777777" w:rsidR="003F3CF1" w:rsidRDefault="003F3CF1" w:rsidP="003F3CF1">
      <w:r>
        <w:br/>
        <w:t xml:space="preserve">Ask the pupils to go through the quiz again and note down what genre they think each book is, then look up their genres on Bookzilla. </w:t>
      </w:r>
    </w:p>
    <w:p w14:paraId="7B066E07" w14:textId="77777777" w:rsidR="003F3CF1" w:rsidRDefault="003F3CF1" w:rsidP="003F3CF1">
      <w:pPr>
        <w:pStyle w:val="ListParagraph"/>
        <w:numPr>
          <w:ilvl w:val="0"/>
          <w:numId w:val="38"/>
        </w:numPr>
        <w:spacing w:line="276" w:lineRule="auto"/>
      </w:pPr>
      <w:r>
        <w:t>How many did they get right?</w:t>
      </w:r>
    </w:p>
    <w:p w14:paraId="40B7EEAA" w14:textId="77777777" w:rsidR="003F3CF1" w:rsidRDefault="003F3CF1" w:rsidP="003F3CF1">
      <w:pPr>
        <w:pStyle w:val="ListParagraph"/>
        <w:numPr>
          <w:ilvl w:val="0"/>
          <w:numId w:val="37"/>
        </w:numPr>
        <w:spacing w:line="276" w:lineRule="auto"/>
      </w:pPr>
      <w:r>
        <w:t>How many books did they feel were more than one genre?</w:t>
      </w:r>
    </w:p>
    <w:p w14:paraId="6B4BCDCA" w14:textId="77777777" w:rsidR="00292796" w:rsidRDefault="00292796" w:rsidP="00D41F46">
      <w:pPr>
        <w:pStyle w:val="ListParagraph"/>
        <w:numPr>
          <w:ilvl w:val="0"/>
          <w:numId w:val="0"/>
        </w:numPr>
        <w:ind w:left="720"/>
      </w:pPr>
    </w:p>
    <w:p w14:paraId="5622BD03" w14:textId="77777777" w:rsidR="003F3CF1" w:rsidRDefault="003F3CF1" w:rsidP="00D41F46">
      <w:pPr>
        <w:pStyle w:val="ListParagraph"/>
        <w:numPr>
          <w:ilvl w:val="0"/>
          <w:numId w:val="0"/>
        </w:numPr>
        <w:ind w:left="720"/>
      </w:pPr>
    </w:p>
    <w:p w14:paraId="0DB9F508" w14:textId="77777777" w:rsidR="003F3CF1" w:rsidRDefault="003F3CF1" w:rsidP="00D41F46">
      <w:pPr>
        <w:pStyle w:val="ListParagraph"/>
        <w:numPr>
          <w:ilvl w:val="0"/>
          <w:numId w:val="0"/>
        </w:numPr>
        <w:ind w:left="720"/>
      </w:pPr>
    </w:p>
    <w:p w14:paraId="31F9FEB0" w14:textId="77777777" w:rsidR="003F3CF1" w:rsidRDefault="003F3CF1" w:rsidP="00D41F46">
      <w:pPr>
        <w:pStyle w:val="ListParagraph"/>
        <w:numPr>
          <w:ilvl w:val="0"/>
          <w:numId w:val="0"/>
        </w:numPr>
        <w:ind w:left="720"/>
      </w:pPr>
    </w:p>
    <w:p w14:paraId="5EAC640D" w14:textId="77777777" w:rsidR="003F3CF1" w:rsidRDefault="003F3CF1" w:rsidP="00D41F46">
      <w:pPr>
        <w:pStyle w:val="ListParagraph"/>
        <w:numPr>
          <w:ilvl w:val="0"/>
          <w:numId w:val="0"/>
        </w:numPr>
        <w:ind w:left="720"/>
      </w:pPr>
    </w:p>
    <w:p w14:paraId="168736D1" w14:textId="77777777" w:rsidR="003F3CF1" w:rsidRDefault="003F3CF1" w:rsidP="00D41F46">
      <w:pPr>
        <w:pStyle w:val="ListParagraph"/>
        <w:numPr>
          <w:ilvl w:val="0"/>
          <w:numId w:val="0"/>
        </w:numPr>
        <w:ind w:left="720"/>
      </w:pPr>
    </w:p>
    <w:p w14:paraId="3E03B4F2" w14:textId="77777777" w:rsidR="001B2952" w:rsidRDefault="001B2952" w:rsidP="001B2952">
      <w:bookmarkStart w:id="1" w:name="_Toc111474522"/>
    </w:p>
    <w:p w14:paraId="24E27988" w14:textId="03C52AB3" w:rsidR="003F3CF1" w:rsidRPr="003B23D2" w:rsidRDefault="003F3CF1" w:rsidP="003F3CF1">
      <w:pPr>
        <w:pStyle w:val="Heading2"/>
      </w:pPr>
      <w:r>
        <w:lastRenderedPageBreak/>
        <w:t>Book Blurbs</w:t>
      </w:r>
      <w:bookmarkEnd w:id="1"/>
    </w:p>
    <w:p w14:paraId="1F5D2442" w14:textId="77777777" w:rsidR="003F3CF1" w:rsidRPr="00DF7694" w:rsidRDefault="003F3CF1" w:rsidP="003F3CF1">
      <w:pPr>
        <w:pStyle w:val="ListParagraph"/>
        <w:numPr>
          <w:ilvl w:val="0"/>
          <w:numId w:val="39"/>
        </w:numPr>
        <w:spacing w:line="276" w:lineRule="auto"/>
      </w:pPr>
      <w:r w:rsidRPr="00DF7694">
        <w:rPr>
          <w:shd w:val="clear" w:color="auto" w:fill="FFFFFF"/>
        </w:rPr>
        <w:t>Molly is in her final year of primary school, with secret dreams of becoming an Olympic swimmer.</w:t>
      </w:r>
      <w:r w:rsidRPr="00DF7694">
        <w:rPr>
          <w:shd w:val="clear" w:color="auto" w:fill="FFFFFF"/>
        </w:rPr>
        <w:br/>
      </w:r>
    </w:p>
    <w:p w14:paraId="5344C740" w14:textId="77777777" w:rsidR="003F3CF1" w:rsidRPr="00DF7694" w:rsidRDefault="003F3CF1" w:rsidP="003F3CF1">
      <w:pPr>
        <w:pStyle w:val="ListParagraph"/>
        <w:numPr>
          <w:ilvl w:val="0"/>
          <w:numId w:val="39"/>
        </w:numPr>
        <w:spacing w:line="276" w:lineRule="auto"/>
      </w:pPr>
      <w:r w:rsidRPr="00DF7694">
        <w:rPr>
          <w:shd w:val="clear" w:color="auto" w:fill="FFFFFF"/>
        </w:rPr>
        <w:t>October and her dad live in the woods. They sleep in the house Dad built for them and eat the food they grow in the vegetable patches. </w:t>
      </w:r>
      <w:r w:rsidRPr="00DF7694">
        <w:rPr>
          <w:shd w:val="clear" w:color="auto" w:fill="FFFFFF"/>
        </w:rPr>
        <w:br/>
      </w:r>
    </w:p>
    <w:p w14:paraId="109CC2D6" w14:textId="77777777" w:rsidR="003F3CF1" w:rsidRPr="00DF7694" w:rsidRDefault="003F3CF1" w:rsidP="003F3CF1">
      <w:pPr>
        <w:pStyle w:val="ListParagraph"/>
        <w:numPr>
          <w:ilvl w:val="0"/>
          <w:numId w:val="39"/>
        </w:numPr>
        <w:spacing w:line="276" w:lineRule="auto"/>
      </w:pPr>
      <w:r w:rsidRPr="00DF7694">
        <w:rPr>
          <w:spacing w:val="7"/>
          <w:shd w:val="clear" w:color="auto" w:fill="FFFFFF"/>
        </w:rPr>
        <w:t>Things aren't going great for Archie Albright. His dad's acting weird, his mum too, and he all he wants is for everything to go back to normal, to three months before when his parents were happy and still lived together. When Archie sees a colourful, crumpled flyer fall out of Dad's pocket, he thinks he may have found the answer. </w:t>
      </w:r>
      <w:r w:rsidRPr="00DF7694">
        <w:rPr>
          <w:spacing w:val="7"/>
          <w:shd w:val="clear" w:color="auto" w:fill="FFFFFF"/>
        </w:rPr>
        <w:br/>
      </w:r>
    </w:p>
    <w:p w14:paraId="68EB4463" w14:textId="77777777" w:rsidR="003F3CF1" w:rsidRPr="00DF7694" w:rsidRDefault="003F3CF1" w:rsidP="003F3CF1">
      <w:pPr>
        <w:pStyle w:val="ListParagraph"/>
        <w:numPr>
          <w:ilvl w:val="0"/>
          <w:numId w:val="39"/>
        </w:numPr>
        <w:shd w:val="clear" w:color="auto" w:fill="FFFFFF"/>
        <w:spacing w:after="312" w:line="276" w:lineRule="auto"/>
      </w:pPr>
      <w:r w:rsidRPr="00DF7694">
        <w:rPr>
          <w:rFonts w:eastAsia="Times New Roman"/>
          <w:lang w:eastAsia="en-GB"/>
        </w:rPr>
        <w:t>11-year-old Stevie is an avid reader and she knows a lot of things about a lot of things. But these are the things she'd like to know the most:</w:t>
      </w:r>
      <w:r w:rsidRPr="00DF7694">
        <w:rPr>
          <w:rFonts w:eastAsia="Times New Roman"/>
          <w:lang w:eastAsia="en-GB"/>
        </w:rPr>
        <w:br/>
        <w:t>1. The ocean and all the things that live there and why it's so scary</w:t>
      </w:r>
      <w:r w:rsidRPr="00DF7694">
        <w:rPr>
          <w:rFonts w:eastAsia="Times New Roman"/>
          <w:lang w:eastAsia="en-GB"/>
        </w:rPr>
        <w:br/>
        <w:t>2. The stars and all the constellations</w:t>
      </w:r>
      <w:r w:rsidRPr="00DF7694">
        <w:rPr>
          <w:rFonts w:eastAsia="Times New Roman"/>
          <w:lang w:eastAsia="en-GB"/>
        </w:rPr>
        <w:br/>
        <w:t>3. How phones work</w:t>
      </w:r>
      <w:r w:rsidRPr="00DF7694">
        <w:rPr>
          <w:rFonts w:eastAsia="Times New Roman"/>
          <w:lang w:eastAsia="en-GB"/>
        </w:rPr>
        <w:br/>
        <w:t>4. What happened to Princess Anastasia</w:t>
      </w:r>
      <w:r w:rsidRPr="00DF7694">
        <w:rPr>
          <w:rFonts w:eastAsia="Times New Roman"/>
          <w:lang w:eastAsia="en-GB"/>
        </w:rPr>
        <w:br/>
        <w:t>5. Knots</w:t>
      </w:r>
    </w:p>
    <w:p w14:paraId="24AB7018" w14:textId="77777777" w:rsidR="003F3CF1" w:rsidRDefault="003F3CF1" w:rsidP="003F3CF1">
      <w:pPr>
        <w:pStyle w:val="ListParagraph"/>
        <w:numPr>
          <w:ilvl w:val="0"/>
          <w:numId w:val="39"/>
        </w:numPr>
        <w:shd w:val="clear" w:color="auto" w:fill="FFFFFF"/>
        <w:spacing w:after="312" w:line="276" w:lineRule="auto"/>
      </w:pPr>
      <w:r w:rsidRPr="00DF7694">
        <w:t>A kid’s life in prehistoric times might sound like fun, what with all those woolly mammoths and massive stone circles, but actually life for kids could be pretty hard.</w:t>
      </w:r>
    </w:p>
    <w:p w14:paraId="5FF8124C" w14:textId="77777777" w:rsidR="003F3CF1" w:rsidRPr="00D15089" w:rsidRDefault="003F3CF1" w:rsidP="003F3CF1">
      <w:pPr>
        <w:pStyle w:val="ListParagraph"/>
        <w:numPr>
          <w:ilvl w:val="0"/>
          <w:numId w:val="39"/>
        </w:numPr>
        <w:shd w:val="clear" w:color="auto" w:fill="FFFFFF"/>
        <w:spacing w:after="312" w:line="276" w:lineRule="auto"/>
      </w:pPr>
      <w:r w:rsidRPr="00DF7694">
        <w:rPr>
          <w:color w:val="0F1111"/>
          <w:shd w:val="clear" w:color="auto" w:fill="FFFFFF"/>
        </w:rPr>
        <w:t>Recruited as Mr Silver's apprentice, Daniel learns the secrets of the Emporium's vast labyrinth of passageways and rooms -- rooms that contain wonders beyond anything Daniel has ever imagined.</w:t>
      </w:r>
    </w:p>
    <w:p w14:paraId="4AE2D5AF" w14:textId="77777777" w:rsidR="003F3CF1" w:rsidRPr="00D15089" w:rsidRDefault="003F3CF1" w:rsidP="003F3CF1">
      <w:pPr>
        <w:pStyle w:val="ListParagraph"/>
        <w:numPr>
          <w:ilvl w:val="0"/>
          <w:numId w:val="39"/>
        </w:numPr>
        <w:spacing w:line="276" w:lineRule="auto"/>
      </w:pPr>
      <w:r w:rsidRPr="00D15089">
        <w:rPr>
          <w:color w:val="0F1111"/>
          <w:shd w:val="clear" w:color="auto" w:fill="FFFFFF"/>
        </w:rPr>
        <w:t>11-year-old Stella has returned home to Shetland to spend the summer with her Grandpa, but it's nothing like she remembers. Grandpa is lost in his grief for Gran, the island is bleak and Stella feels trapped, until she encounters an old woman, Tamar, who can spin</w:t>
      </w:r>
      <w:r>
        <w:rPr>
          <w:color w:val="0F1111"/>
          <w:shd w:val="clear" w:color="auto" w:fill="FFFFFF"/>
        </w:rPr>
        <w:t xml:space="preserve"> rainbows and call hurricanes. </w:t>
      </w:r>
      <w:r>
        <w:rPr>
          <w:color w:val="0F1111"/>
          <w:shd w:val="clear" w:color="auto" w:fill="FFFFFF"/>
        </w:rPr>
        <w:br/>
      </w:r>
    </w:p>
    <w:p w14:paraId="7B2C7FE0" w14:textId="77777777" w:rsidR="003F3CF1" w:rsidRPr="00D15089" w:rsidRDefault="003F3CF1" w:rsidP="003F3CF1">
      <w:pPr>
        <w:pStyle w:val="ListParagraph"/>
        <w:numPr>
          <w:ilvl w:val="0"/>
          <w:numId w:val="39"/>
        </w:numPr>
        <w:spacing w:line="276" w:lineRule="auto"/>
      </w:pPr>
      <w:r w:rsidRPr="00D15089">
        <w:rPr>
          <w:color w:val="0F1111"/>
          <w:shd w:val="clear" w:color="auto" w:fill="FFFFFF"/>
        </w:rPr>
        <w:t>Brimming with confidence, a young witch flies to the seaside village of Koriko and expects that her powers will easily bring happiness to the townspeople. But gaining the trust of the locals is trickier than she expected.</w:t>
      </w:r>
      <w:r w:rsidRPr="00D15089">
        <w:rPr>
          <w:color w:val="0F1111"/>
          <w:shd w:val="clear" w:color="auto" w:fill="FFFFFF"/>
        </w:rPr>
        <w:br/>
      </w:r>
    </w:p>
    <w:p w14:paraId="7532A464" w14:textId="77777777" w:rsidR="003F3CF1" w:rsidRPr="00D15089" w:rsidRDefault="003F3CF1" w:rsidP="003F3CF1">
      <w:pPr>
        <w:pStyle w:val="ListParagraph"/>
        <w:numPr>
          <w:ilvl w:val="0"/>
          <w:numId w:val="39"/>
        </w:numPr>
        <w:spacing w:line="276" w:lineRule="auto"/>
      </w:pPr>
      <w:r w:rsidRPr="00D15089">
        <w:rPr>
          <w:color w:val="0F1111"/>
          <w:shd w:val="clear" w:color="auto" w:fill="FFFFFF"/>
        </w:rPr>
        <w:t>Mafalda is a nine-year-old girl who knows one thing: some time in the next six months her sight will fail completely.</w:t>
      </w:r>
      <w:r w:rsidRPr="00D15089">
        <w:rPr>
          <w:color w:val="0F1111"/>
          <w:shd w:val="clear" w:color="auto" w:fill="FFFFFF"/>
        </w:rPr>
        <w:br/>
      </w:r>
    </w:p>
    <w:p w14:paraId="32D97F73" w14:textId="77777777" w:rsidR="003F3CF1" w:rsidRPr="00D15089" w:rsidRDefault="003F3CF1" w:rsidP="003F3CF1">
      <w:pPr>
        <w:pStyle w:val="ListParagraph"/>
        <w:numPr>
          <w:ilvl w:val="0"/>
          <w:numId w:val="39"/>
        </w:numPr>
        <w:spacing w:line="276" w:lineRule="auto"/>
      </w:pPr>
      <w:r w:rsidRPr="00D15089">
        <w:rPr>
          <w:bCs/>
          <w:color w:val="0F1111"/>
          <w:shd w:val="clear" w:color="auto" w:fill="FFFFFF"/>
        </w:rPr>
        <w:lastRenderedPageBreak/>
        <w:t>Looking for more challenging tasks, Josie enlists her friends Wesley and Margot into her very own Scout troop, the Copseys, named after the street they all live on. Together they start their quest for their camping badge by sleeping out near to the abandoned factory behind their houses.</w:t>
      </w:r>
      <w:r w:rsidRPr="00D15089">
        <w:rPr>
          <w:bCs/>
          <w:color w:val="0F1111"/>
          <w:shd w:val="clear" w:color="auto" w:fill="FFFFFF"/>
        </w:rPr>
        <w:br/>
      </w:r>
    </w:p>
    <w:p w14:paraId="5CFB20A3" w14:textId="77777777" w:rsidR="003F3CF1" w:rsidRPr="00D15089" w:rsidRDefault="003F3CF1" w:rsidP="003F3CF1">
      <w:pPr>
        <w:pStyle w:val="ListParagraph"/>
        <w:numPr>
          <w:ilvl w:val="0"/>
          <w:numId w:val="39"/>
        </w:numPr>
        <w:spacing w:line="276" w:lineRule="auto"/>
      </w:pPr>
      <w:r w:rsidRPr="00D15089">
        <w:rPr>
          <w:color w:val="0F1111"/>
          <w:shd w:val="clear" w:color="auto" w:fill="FFFFFF"/>
        </w:rPr>
        <w:t>11-year-old Addie decides to campaign for a memorial in memory of the witch trials that took place in her Scottish hometown. Addie knows there's more to the story of these 'witches', just like there is more to hers.</w:t>
      </w:r>
      <w:r w:rsidRPr="00D15089">
        <w:rPr>
          <w:color w:val="0F1111"/>
          <w:shd w:val="clear" w:color="auto" w:fill="FFFFFF"/>
        </w:rPr>
        <w:br/>
      </w:r>
    </w:p>
    <w:p w14:paraId="29200075" w14:textId="77777777" w:rsidR="003F3CF1" w:rsidRPr="00D15089" w:rsidRDefault="003F3CF1" w:rsidP="003F3CF1">
      <w:pPr>
        <w:pStyle w:val="ListParagraph"/>
        <w:numPr>
          <w:ilvl w:val="0"/>
          <w:numId w:val="39"/>
        </w:numPr>
        <w:spacing w:line="276" w:lineRule="auto"/>
      </w:pPr>
      <w:r w:rsidRPr="00D15089">
        <w:rPr>
          <w:color w:val="0F1111"/>
          <w:shd w:val="clear" w:color="auto" w:fill="FFFFFF"/>
        </w:rPr>
        <w:t>Starting at a new school is scary, even more so with a giant hearing aid strapped to your chest!</w:t>
      </w:r>
      <w:r w:rsidRPr="00D15089">
        <w:br/>
      </w:r>
    </w:p>
    <w:p w14:paraId="4BBE49EA" w14:textId="77777777" w:rsidR="003F3CF1" w:rsidRPr="00D15089" w:rsidRDefault="003F3CF1" w:rsidP="003F3CF1">
      <w:pPr>
        <w:pStyle w:val="ListParagraph"/>
        <w:numPr>
          <w:ilvl w:val="0"/>
          <w:numId w:val="39"/>
        </w:numPr>
        <w:spacing w:line="276" w:lineRule="auto"/>
      </w:pPr>
      <w:r w:rsidRPr="00D15089">
        <w:t xml:space="preserve">This book </w:t>
      </w:r>
      <w:r w:rsidRPr="00D15089">
        <w:rPr>
          <w:shd w:val="clear" w:color="auto" w:fill="FCFCFC"/>
        </w:rPr>
        <w:t>features some of the best players of past and present for you to build your ultimate dream team!</w:t>
      </w:r>
      <w:r w:rsidRPr="00D15089">
        <w:rPr>
          <w:shd w:val="clear" w:color="auto" w:fill="FCFCFC"/>
        </w:rPr>
        <w:br/>
      </w:r>
    </w:p>
    <w:p w14:paraId="5E2685CD" w14:textId="77777777" w:rsidR="003F3CF1" w:rsidRPr="00D15089" w:rsidRDefault="003F3CF1" w:rsidP="003F3CF1">
      <w:pPr>
        <w:pStyle w:val="ListParagraph"/>
        <w:numPr>
          <w:ilvl w:val="0"/>
          <w:numId w:val="39"/>
        </w:numPr>
        <w:spacing w:line="276" w:lineRule="auto"/>
      </w:pPr>
      <w:r w:rsidRPr="00D15089">
        <w:rPr>
          <w:color w:val="0F1111"/>
          <w:shd w:val="clear" w:color="auto" w:fill="FFFFFF"/>
        </w:rPr>
        <w:t>The longest ship ever built, the heaviest digger and the largest aeroplane, the world's first working motorcar, and its most expensive one. </w:t>
      </w:r>
      <w:r w:rsidRPr="00D15089">
        <w:rPr>
          <w:color w:val="0F1111"/>
          <w:shd w:val="clear" w:color="auto" w:fill="FFFFFF"/>
        </w:rPr>
        <w:br/>
      </w:r>
    </w:p>
    <w:p w14:paraId="06E7E39D" w14:textId="77777777" w:rsidR="003F3CF1" w:rsidRPr="00D15089" w:rsidRDefault="003F3CF1" w:rsidP="003F3CF1">
      <w:pPr>
        <w:pStyle w:val="ListParagraph"/>
        <w:numPr>
          <w:ilvl w:val="0"/>
          <w:numId w:val="39"/>
        </w:numPr>
        <w:shd w:val="clear" w:color="auto" w:fill="FFFFFF"/>
        <w:spacing w:after="210" w:line="276" w:lineRule="auto"/>
        <w:rPr>
          <w:rFonts w:eastAsia="Times New Roman"/>
          <w:color w:val="0F1111"/>
          <w:lang w:eastAsia="en-GB"/>
        </w:rPr>
      </w:pPr>
      <w:r w:rsidRPr="00D15089">
        <w:rPr>
          <w:rFonts w:eastAsia="Times New Roman"/>
          <w:color w:val="0F1111"/>
          <w:lang w:eastAsia="en-GB"/>
        </w:rPr>
        <w:t>Jamie’s desperate to become Highwood School’s star football player (and in his dreams, Hawkstone United’s, too). But after he wrecks his chances at the trials, the pressure's on to prove himself.</w:t>
      </w:r>
      <w:r w:rsidRPr="00D15089">
        <w:rPr>
          <w:rFonts w:eastAsia="Times New Roman"/>
          <w:color w:val="0F1111"/>
          <w:lang w:eastAsia="en-GB"/>
        </w:rPr>
        <w:br/>
      </w:r>
    </w:p>
    <w:p w14:paraId="0913C539" w14:textId="77777777" w:rsidR="003F3CF1" w:rsidRPr="00DF7694" w:rsidRDefault="003F3CF1" w:rsidP="003F3CF1">
      <w:pPr>
        <w:pStyle w:val="ListParagraph"/>
        <w:numPr>
          <w:ilvl w:val="0"/>
          <w:numId w:val="39"/>
        </w:numPr>
        <w:spacing w:line="276" w:lineRule="auto"/>
      </w:pPr>
      <w:r w:rsidRPr="00D15089">
        <w:rPr>
          <w:color w:val="0F1111"/>
          <w:shd w:val="clear" w:color="auto" w:fill="FFFFFF"/>
        </w:rPr>
        <w:t>Under the grey Glasgow skies, twelve-year-old refugee Reema is struggling to find her place in a new country, with a new language and without her brother. But she isn't the only one feeling lost. Her Glasgwegian neighbour Ca</w:t>
      </w:r>
      <w:r>
        <w:rPr>
          <w:color w:val="0F1111"/>
          <w:shd w:val="clear" w:color="auto" w:fill="FFFFFF"/>
        </w:rPr>
        <w:t>ylin is lonely and lashing out.</w:t>
      </w:r>
      <w:r>
        <w:rPr>
          <w:color w:val="0F1111"/>
          <w:shd w:val="clear" w:color="auto" w:fill="FFFFFF"/>
        </w:rPr>
        <w:br/>
      </w:r>
    </w:p>
    <w:p w14:paraId="5681BE3F" w14:textId="77777777" w:rsidR="003F3CF1" w:rsidRPr="00DF7694" w:rsidRDefault="003F3CF1" w:rsidP="003F3CF1">
      <w:pPr>
        <w:pStyle w:val="ListParagraph"/>
        <w:numPr>
          <w:ilvl w:val="0"/>
          <w:numId w:val="39"/>
        </w:numPr>
        <w:spacing w:line="276" w:lineRule="auto"/>
      </w:pPr>
      <w:r w:rsidRPr="00DF7694">
        <w:t>Using examples in nature like a giant anteater, a flat fish or even a cuddle with a puppy the book helps children reflect on their own life and their place in the world.</w:t>
      </w:r>
      <w:r w:rsidRPr="00DF7694">
        <w:br/>
      </w:r>
    </w:p>
    <w:p w14:paraId="4A6C6CF9" w14:textId="77777777" w:rsidR="003F3CF1" w:rsidRPr="00D15089" w:rsidRDefault="003F3CF1" w:rsidP="003F3CF1">
      <w:pPr>
        <w:pStyle w:val="ListParagraph"/>
        <w:numPr>
          <w:ilvl w:val="0"/>
          <w:numId w:val="39"/>
        </w:numPr>
        <w:spacing w:line="276" w:lineRule="auto"/>
      </w:pPr>
      <w:r w:rsidRPr="00D15089">
        <w:t>Featuring 40 trailblazing black women in the world's history, this book educates and inspires as it relates true stories of women who broke boundaries and exceeded all expectations.</w:t>
      </w:r>
      <w:r w:rsidRPr="00D15089">
        <w:br/>
      </w:r>
    </w:p>
    <w:p w14:paraId="3C9D707D" w14:textId="77777777" w:rsidR="003F3CF1" w:rsidRPr="00D15089" w:rsidRDefault="003F3CF1" w:rsidP="003F3CF1">
      <w:pPr>
        <w:pStyle w:val="ListParagraph"/>
        <w:numPr>
          <w:ilvl w:val="0"/>
          <w:numId w:val="39"/>
        </w:numPr>
        <w:spacing w:line="276" w:lineRule="auto"/>
      </w:pPr>
      <w:r w:rsidRPr="00D15089">
        <w:rPr>
          <w:color w:val="0F1111"/>
          <w:shd w:val="clear" w:color="auto" w:fill="FFFFFF"/>
        </w:rPr>
        <w:t>Ash Yang dreamed of being a starfighter pilot. But when she crashes out of her final test - literally - she somehow lands the most powerful job in the universe.</w:t>
      </w:r>
      <w:r w:rsidRPr="00D15089">
        <w:rPr>
          <w:color w:val="0F1111"/>
          <w:shd w:val="clear" w:color="auto" w:fill="FFFFFF"/>
        </w:rPr>
        <w:br/>
      </w:r>
    </w:p>
    <w:p w14:paraId="7EF131B0" w14:textId="77777777" w:rsidR="003F3CF1" w:rsidRPr="00DF7694" w:rsidRDefault="003F3CF1" w:rsidP="003F3CF1">
      <w:pPr>
        <w:pStyle w:val="ListParagraph"/>
        <w:numPr>
          <w:ilvl w:val="0"/>
          <w:numId w:val="39"/>
        </w:numPr>
        <w:spacing w:line="276" w:lineRule="auto"/>
      </w:pPr>
      <w:r w:rsidRPr="00DF7694">
        <w:rPr>
          <w:shd w:val="clear" w:color="auto" w:fill="FFFFFF"/>
        </w:rPr>
        <w:lastRenderedPageBreak/>
        <w:t>"Do you like chicken?" Oscar asked me. I nodded. "Then take a wing." Oscar offered me his arm and we linked each other into the school hall.</w:t>
      </w:r>
      <w:r w:rsidRPr="00DF7694">
        <w:rPr>
          <w:shd w:val="clear" w:color="auto" w:fill="FFFFFF"/>
        </w:rPr>
        <w:br/>
      </w:r>
    </w:p>
    <w:p w14:paraId="060C3BAE" w14:textId="77777777" w:rsidR="003F3CF1" w:rsidRPr="00D15089" w:rsidRDefault="003F3CF1" w:rsidP="003F3CF1">
      <w:pPr>
        <w:pStyle w:val="ListParagraph"/>
        <w:numPr>
          <w:ilvl w:val="0"/>
          <w:numId w:val="39"/>
        </w:numPr>
        <w:spacing w:line="276" w:lineRule="auto"/>
      </w:pPr>
      <w:r w:rsidRPr="00DF7694">
        <w:rPr>
          <w:shd w:val="clear" w:color="auto" w:fill="FFFFFF"/>
        </w:rPr>
        <w:t>Two dreams. Two lives. But </w:t>
      </w:r>
      <w:r w:rsidRPr="00DF7694">
        <w:rPr>
          <w:rStyle w:val="Emphasis"/>
          <w:bCs/>
          <w:iCs w:val="0"/>
          <w:shd w:val="clear" w:color="auto" w:fill="FFFFFF"/>
        </w:rPr>
        <w:t>one</w:t>
      </w:r>
      <w:r w:rsidRPr="00DF7694">
        <w:rPr>
          <w:shd w:val="clear" w:color="auto" w:fill="FFFFFF"/>
        </w:rPr>
        <w:t> body. Grace and Tippi are conjoined twins, joined at the waist, defying the odds of survival for sixteen years.</w:t>
      </w:r>
      <w:r>
        <w:rPr>
          <w:color w:val="4D5156"/>
          <w:sz w:val="21"/>
          <w:szCs w:val="21"/>
          <w:shd w:val="clear" w:color="auto" w:fill="FFFFFF"/>
        </w:rPr>
        <w:br/>
      </w:r>
    </w:p>
    <w:p w14:paraId="1E5A36BD" w14:textId="77777777" w:rsidR="003F3CF1" w:rsidRDefault="003F3CF1" w:rsidP="003F3CF1"/>
    <w:p w14:paraId="05F2B0CD" w14:textId="77777777" w:rsidR="003F3CF1" w:rsidRDefault="003F3CF1" w:rsidP="003F3CF1"/>
    <w:p w14:paraId="4A756E88" w14:textId="77777777" w:rsidR="003F3CF1" w:rsidRDefault="003F3CF1" w:rsidP="003F3CF1"/>
    <w:p w14:paraId="161E2AE1" w14:textId="77777777" w:rsidR="003F3CF1" w:rsidRDefault="003F3CF1" w:rsidP="003F3CF1"/>
    <w:p w14:paraId="1E5FBA8E" w14:textId="77777777" w:rsidR="003F3CF1" w:rsidRDefault="003F3CF1" w:rsidP="003F3CF1"/>
    <w:p w14:paraId="598491A2" w14:textId="77777777" w:rsidR="003F3CF1" w:rsidRDefault="003F3CF1" w:rsidP="003F3CF1"/>
    <w:p w14:paraId="4DD3C898" w14:textId="77777777" w:rsidR="003F3CF1" w:rsidRDefault="003F3CF1" w:rsidP="003F3CF1"/>
    <w:p w14:paraId="50C359C4" w14:textId="77777777" w:rsidR="003F3CF1" w:rsidRDefault="003F3CF1" w:rsidP="003F3CF1"/>
    <w:p w14:paraId="71579947" w14:textId="77777777" w:rsidR="003F3CF1" w:rsidRDefault="003F3CF1" w:rsidP="003F3CF1"/>
    <w:p w14:paraId="48A03A45" w14:textId="77777777" w:rsidR="003F3CF1" w:rsidRDefault="003F3CF1" w:rsidP="003F3CF1"/>
    <w:p w14:paraId="45E83E1C" w14:textId="77777777" w:rsidR="003F3CF1" w:rsidRDefault="003F3CF1" w:rsidP="003F3CF1"/>
    <w:p w14:paraId="79A3983A" w14:textId="77777777" w:rsidR="003F3CF1" w:rsidRDefault="003F3CF1" w:rsidP="003F3CF1"/>
    <w:p w14:paraId="1413E408" w14:textId="77777777" w:rsidR="003F3CF1" w:rsidRDefault="003F3CF1" w:rsidP="003F3CF1"/>
    <w:p w14:paraId="5A1FBD3A" w14:textId="77777777" w:rsidR="003F3CF1" w:rsidRDefault="003F3CF1" w:rsidP="003F3CF1"/>
    <w:p w14:paraId="0EAB4E5D" w14:textId="77777777" w:rsidR="003F3CF1" w:rsidRDefault="003F3CF1" w:rsidP="003F3CF1"/>
    <w:p w14:paraId="5CE9F5AA" w14:textId="77777777" w:rsidR="003F3CF1" w:rsidRDefault="003F3CF1" w:rsidP="003F3CF1"/>
    <w:p w14:paraId="16825739" w14:textId="77777777" w:rsidR="003F3CF1" w:rsidRDefault="003F3CF1" w:rsidP="003F3CF1"/>
    <w:p w14:paraId="2158DEBB" w14:textId="77777777" w:rsidR="003F3CF1" w:rsidRDefault="003F3CF1" w:rsidP="003F3CF1"/>
    <w:p w14:paraId="6965682C" w14:textId="77777777" w:rsidR="003F3CF1" w:rsidRDefault="003F3CF1" w:rsidP="003F3CF1"/>
    <w:p w14:paraId="725A61AF" w14:textId="77777777" w:rsidR="003F3CF1" w:rsidRDefault="003F3CF1" w:rsidP="003F3CF1"/>
    <w:p w14:paraId="10626087" w14:textId="77777777" w:rsidR="003F3CF1" w:rsidRDefault="003F3CF1" w:rsidP="003F3CF1"/>
    <w:p w14:paraId="291DC887" w14:textId="77777777" w:rsidR="003F3CF1" w:rsidRPr="00B61EC6" w:rsidRDefault="003F3CF1" w:rsidP="003F3CF1">
      <w:pPr>
        <w:pStyle w:val="Heading2"/>
      </w:pPr>
      <w:bookmarkStart w:id="2" w:name="_Toc111474523"/>
      <w:r>
        <w:lastRenderedPageBreak/>
        <w:t>Book Covers</w:t>
      </w:r>
      <w:bookmarkEnd w:id="2"/>
    </w:p>
    <w:tbl>
      <w:tblPr>
        <w:tblStyle w:val="TableGrid"/>
        <w:tblW w:w="9209" w:type="dxa"/>
        <w:tblLook w:val="04A0" w:firstRow="1" w:lastRow="0" w:firstColumn="1" w:lastColumn="0" w:noHBand="0" w:noVBand="1"/>
      </w:tblPr>
      <w:tblGrid>
        <w:gridCol w:w="3216"/>
        <w:gridCol w:w="1292"/>
        <w:gridCol w:w="1793"/>
        <w:gridCol w:w="2908"/>
      </w:tblGrid>
      <w:tr w:rsidR="003F3CF1" w14:paraId="3B718715" w14:textId="77777777" w:rsidTr="003F3CF1">
        <w:tc>
          <w:tcPr>
            <w:tcW w:w="3216" w:type="dxa"/>
          </w:tcPr>
          <w:p w14:paraId="76A2A055" w14:textId="77777777" w:rsidR="003F3CF1" w:rsidRDefault="003F3CF1" w:rsidP="00F05919">
            <w:r>
              <w:rPr>
                <w:noProof/>
              </w:rPr>
              <w:drawing>
                <wp:anchor distT="0" distB="0" distL="114300" distR="114300" simplePos="0" relativeHeight="251688960" behindDoc="1" locked="0" layoutInCell="1" allowOverlap="1" wp14:anchorId="7102DA2B" wp14:editId="15789DE8">
                  <wp:simplePos x="0" y="0"/>
                  <wp:positionH relativeFrom="margin">
                    <wp:posOffset>202565</wp:posOffset>
                  </wp:positionH>
                  <wp:positionV relativeFrom="paragraph">
                    <wp:posOffset>225425</wp:posOffset>
                  </wp:positionV>
                  <wp:extent cx="1569085" cy="2415540"/>
                  <wp:effectExtent l="0" t="0" r="3175" b="0"/>
                  <wp:wrapTight wrapText="bothSides">
                    <wp:wrapPolygon edited="0">
                      <wp:start x="0" y="0"/>
                      <wp:lineTo x="0" y="21351"/>
                      <wp:lineTo x="21372" y="21351"/>
                      <wp:lineTo x="21372" y="0"/>
                      <wp:lineTo x="0" y="0"/>
                    </wp:wrapPolygon>
                  </wp:wrapTight>
                  <wp:docPr id="10" name="Picture 10" descr="The Distance Between Me and the Cherry Tree 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18">
                            <a:extLst>
                              <a:ext uri="{28A0092B-C50C-407E-A947-70E740481C1C}">
                                <a14:useLocalDpi xmlns:a14="http://schemas.microsoft.com/office/drawing/2010/main" val="0"/>
                              </a:ext>
                            </a:extLst>
                          </a:blip>
                          <a:stretch>
                            <a:fillRect/>
                          </a:stretch>
                        </pic:blipFill>
                        <pic:spPr>
                          <a:xfrm>
                            <a:off x="0" y="0"/>
                            <a:ext cx="1569085" cy="2415540"/>
                          </a:xfrm>
                          <a:prstGeom prst="rect">
                            <a:avLst/>
                          </a:prstGeom>
                        </pic:spPr>
                      </pic:pic>
                    </a:graphicData>
                  </a:graphic>
                  <wp14:sizeRelH relativeFrom="margin">
                    <wp14:pctWidth>0</wp14:pctWidth>
                  </wp14:sizeRelH>
                  <wp14:sizeRelV relativeFrom="margin">
                    <wp14:pctHeight>0</wp14:pctHeight>
                  </wp14:sizeRelV>
                </wp:anchor>
              </w:drawing>
            </w:r>
            <w:r>
              <w:t>1.</w:t>
            </w:r>
          </w:p>
          <w:p w14:paraId="57EDCD0C" w14:textId="77777777" w:rsidR="003F3CF1" w:rsidRDefault="003F3CF1" w:rsidP="00F05919"/>
        </w:tc>
        <w:tc>
          <w:tcPr>
            <w:tcW w:w="3085" w:type="dxa"/>
            <w:gridSpan w:val="2"/>
          </w:tcPr>
          <w:p w14:paraId="58E01C0D" w14:textId="77777777" w:rsidR="003F3CF1" w:rsidRDefault="003F3CF1" w:rsidP="00F05919">
            <w:r>
              <w:rPr>
                <w:noProof/>
              </w:rPr>
              <w:drawing>
                <wp:anchor distT="0" distB="0" distL="114300" distR="114300" simplePos="0" relativeHeight="251689984" behindDoc="1" locked="0" layoutInCell="1" allowOverlap="1" wp14:anchorId="4F4E918A" wp14:editId="63877A93">
                  <wp:simplePos x="0" y="0"/>
                  <wp:positionH relativeFrom="column">
                    <wp:posOffset>44450</wp:posOffset>
                  </wp:positionH>
                  <wp:positionV relativeFrom="paragraph">
                    <wp:posOffset>266065</wp:posOffset>
                  </wp:positionV>
                  <wp:extent cx="1747520" cy="2320290"/>
                  <wp:effectExtent l="0" t="0" r="5080" b="3810"/>
                  <wp:wrapTight wrapText="bothSides">
                    <wp:wrapPolygon edited="0">
                      <wp:start x="0" y="0"/>
                      <wp:lineTo x="0" y="21458"/>
                      <wp:lineTo x="21427" y="21458"/>
                      <wp:lineTo x="21427" y="0"/>
                      <wp:lineTo x="0" y="0"/>
                    </wp:wrapPolygon>
                  </wp:wrapTight>
                  <wp:docPr id="30" name="Picture 30" descr="So You Think You've Got It Bad? A Kid's Life in Prehistoric  Times 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itish Museum: So You Think You've Got It Bad? A Kid's Life in Prehistoric  Times - Nosy Crow"/>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47520" cy="232029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2. </w:t>
            </w:r>
            <w:r>
              <w:rPr>
                <w:noProof/>
              </w:rPr>
              <w:drawing>
                <wp:anchor distT="0" distB="0" distL="114300" distR="114300" simplePos="0" relativeHeight="251691008" behindDoc="1" locked="0" layoutInCell="1" allowOverlap="1" wp14:anchorId="67E186B3" wp14:editId="63B64BD1">
                  <wp:simplePos x="0" y="0"/>
                  <wp:positionH relativeFrom="column">
                    <wp:posOffset>44450</wp:posOffset>
                  </wp:positionH>
                  <wp:positionV relativeFrom="paragraph">
                    <wp:posOffset>266065</wp:posOffset>
                  </wp:positionV>
                  <wp:extent cx="1747520" cy="2320290"/>
                  <wp:effectExtent l="0" t="0" r="5080" b="3810"/>
                  <wp:wrapTight wrapText="bothSides">
                    <wp:wrapPolygon edited="0">
                      <wp:start x="0" y="0"/>
                      <wp:lineTo x="0" y="21458"/>
                      <wp:lineTo x="21427" y="21458"/>
                      <wp:lineTo x="21427" y="0"/>
                      <wp:lineTo x="0" y="0"/>
                    </wp:wrapPolygon>
                  </wp:wrapTight>
                  <wp:docPr id="2" name="Picture 2" descr="So You Think You've Got It Bad? A Kid's Life in Prehistoric  Times 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itish Museum: So You Think You've Got It Bad? A Kid's Life in Prehistoric  Times - Nosy Crow"/>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47520" cy="2320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A0FEA2" w14:textId="77777777" w:rsidR="003F3CF1" w:rsidRDefault="003F3CF1" w:rsidP="00F05919"/>
        </w:tc>
        <w:tc>
          <w:tcPr>
            <w:tcW w:w="2908" w:type="dxa"/>
          </w:tcPr>
          <w:p w14:paraId="43555382" w14:textId="77777777" w:rsidR="003F3CF1" w:rsidRDefault="003F3CF1" w:rsidP="00F05919">
            <w:r>
              <w:rPr>
                <w:noProof/>
              </w:rPr>
              <w:drawing>
                <wp:anchor distT="0" distB="0" distL="114300" distR="114300" simplePos="0" relativeHeight="251692032" behindDoc="1" locked="0" layoutInCell="1" allowOverlap="1" wp14:anchorId="6B35EDBC" wp14:editId="00B610FC">
                  <wp:simplePos x="0" y="0"/>
                  <wp:positionH relativeFrom="column">
                    <wp:posOffset>66685</wp:posOffset>
                  </wp:positionH>
                  <wp:positionV relativeFrom="paragraph">
                    <wp:posOffset>300355</wp:posOffset>
                  </wp:positionV>
                  <wp:extent cx="1533525" cy="2353961"/>
                  <wp:effectExtent l="0" t="0" r="0" b="8255"/>
                  <wp:wrapTight wrapText="bothSides">
                    <wp:wrapPolygon edited="0">
                      <wp:start x="0" y="0"/>
                      <wp:lineTo x="0" y="21501"/>
                      <wp:lineTo x="21198" y="21501"/>
                      <wp:lineTo x="21198" y="0"/>
                      <wp:lineTo x="0" y="0"/>
                    </wp:wrapPolygon>
                  </wp:wrapTight>
                  <wp:docPr id="3" name="Picture 3" descr="A Kind of Spark 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Kind of Spark: Amazon.co.uk: Elle McNicoll: 9781913311056: Book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33525" cy="2353961"/>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3. </w:t>
            </w:r>
          </w:p>
        </w:tc>
      </w:tr>
      <w:tr w:rsidR="003F3CF1" w14:paraId="5FE7C4E8" w14:textId="77777777" w:rsidTr="003F3CF1">
        <w:tc>
          <w:tcPr>
            <w:tcW w:w="3216" w:type="dxa"/>
          </w:tcPr>
          <w:p w14:paraId="0D57F6D7" w14:textId="77777777" w:rsidR="003F3CF1" w:rsidRPr="00853012" w:rsidRDefault="003F3CF1" w:rsidP="00F05919">
            <w:r>
              <w:rPr>
                <w:noProof/>
              </w:rPr>
              <w:drawing>
                <wp:anchor distT="0" distB="0" distL="114300" distR="114300" simplePos="0" relativeHeight="251693056" behindDoc="1" locked="0" layoutInCell="1" allowOverlap="1" wp14:anchorId="620D5DF0" wp14:editId="35D9A9D6">
                  <wp:simplePos x="0" y="0"/>
                  <wp:positionH relativeFrom="column">
                    <wp:posOffset>-4989</wp:posOffset>
                  </wp:positionH>
                  <wp:positionV relativeFrom="paragraph">
                    <wp:posOffset>251097</wp:posOffset>
                  </wp:positionV>
                  <wp:extent cx="1895475" cy="2122170"/>
                  <wp:effectExtent l="0" t="0" r="9525" b="0"/>
                  <wp:wrapTight wrapText="bothSides">
                    <wp:wrapPolygon edited="0">
                      <wp:start x="0" y="0"/>
                      <wp:lineTo x="0" y="21329"/>
                      <wp:lineTo x="21491" y="21329"/>
                      <wp:lineTo x="21491" y="0"/>
                      <wp:lineTo x="0" y="0"/>
                    </wp:wrapPolygon>
                  </wp:wrapTight>
                  <wp:docPr id="12" name="Picture 12" descr="Nature and Me 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ture and Me: A guide to the joys and excitements of the outdoors by The School  of Life | Goodread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95475" cy="212217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4. </w:t>
            </w:r>
          </w:p>
        </w:tc>
        <w:tc>
          <w:tcPr>
            <w:tcW w:w="3085" w:type="dxa"/>
            <w:gridSpan w:val="2"/>
          </w:tcPr>
          <w:p w14:paraId="02A55127" w14:textId="77777777" w:rsidR="003F3CF1" w:rsidRDefault="003F3CF1" w:rsidP="00F05919">
            <w:r>
              <w:rPr>
                <w:noProof/>
              </w:rPr>
              <w:drawing>
                <wp:anchor distT="0" distB="0" distL="114300" distR="114300" simplePos="0" relativeHeight="251694080" behindDoc="1" locked="0" layoutInCell="1" allowOverlap="1" wp14:anchorId="7F8CD27F" wp14:editId="58744C45">
                  <wp:simplePos x="0" y="0"/>
                  <wp:positionH relativeFrom="column">
                    <wp:posOffset>225244</wp:posOffset>
                  </wp:positionH>
                  <wp:positionV relativeFrom="paragraph">
                    <wp:posOffset>167640</wp:posOffset>
                  </wp:positionV>
                  <wp:extent cx="1480185" cy="2202815"/>
                  <wp:effectExtent l="0" t="0" r="5715" b="6985"/>
                  <wp:wrapTight wrapText="bothSides">
                    <wp:wrapPolygon edited="0">
                      <wp:start x="21600" y="21600"/>
                      <wp:lineTo x="21600" y="118"/>
                      <wp:lineTo x="195" y="118"/>
                      <wp:lineTo x="195" y="21600"/>
                      <wp:lineTo x="21600" y="21600"/>
                    </wp:wrapPolygon>
                  </wp:wrapTight>
                  <wp:docPr id="5" name="Picture 5" descr="Kiki's Delivery Service 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iki's Delivery Service (A Puffin Book) : Kadono, Eiko, Todd-Stanton, Joe,  Balistrieri, Emily: Amazon.co.uk: Book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flipH="1" flipV="1">
                            <a:off x="0" y="0"/>
                            <a:ext cx="1480185" cy="220281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5. </w:t>
            </w:r>
          </w:p>
        </w:tc>
        <w:tc>
          <w:tcPr>
            <w:tcW w:w="2908" w:type="dxa"/>
          </w:tcPr>
          <w:p w14:paraId="1B26FDBE" w14:textId="77777777" w:rsidR="003F3CF1" w:rsidRDefault="003F3CF1" w:rsidP="00F05919">
            <w:r>
              <w:rPr>
                <w:noProof/>
              </w:rPr>
              <w:drawing>
                <wp:anchor distT="0" distB="0" distL="114300" distR="114300" simplePos="0" relativeHeight="251695104" behindDoc="1" locked="0" layoutInCell="1" allowOverlap="1" wp14:anchorId="009ECFE8" wp14:editId="679AACC7">
                  <wp:simplePos x="0" y="0"/>
                  <wp:positionH relativeFrom="column">
                    <wp:posOffset>44087</wp:posOffset>
                  </wp:positionH>
                  <wp:positionV relativeFrom="paragraph">
                    <wp:posOffset>313417</wp:posOffset>
                  </wp:positionV>
                  <wp:extent cx="1559348" cy="1850572"/>
                  <wp:effectExtent l="0" t="0" r="3175" b="0"/>
                  <wp:wrapTight wrapText="bothSides">
                    <wp:wrapPolygon edited="0">
                      <wp:start x="0" y="0"/>
                      <wp:lineTo x="0" y="21348"/>
                      <wp:lineTo x="21380" y="21348"/>
                      <wp:lineTo x="21380" y="0"/>
                      <wp:lineTo x="0" y="0"/>
                    </wp:wrapPolygon>
                  </wp:wrapTight>
                  <wp:docPr id="6" name="Picture 6" descr="Little Leaders: Bold Women in Black History 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ttle Leaders: Bold Women in Black History : Harrison, Vashti, Harrison,  Vashti: Amazon.co.uk: Book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59348" cy="1850572"/>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6. </w:t>
            </w:r>
          </w:p>
          <w:p w14:paraId="41E11AD2" w14:textId="77777777" w:rsidR="003F3CF1" w:rsidRDefault="003F3CF1" w:rsidP="00F05919"/>
          <w:p w14:paraId="73CECEFD" w14:textId="77777777" w:rsidR="003F3CF1" w:rsidRDefault="003F3CF1" w:rsidP="00F05919"/>
        </w:tc>
      </w:tr>
      <w:tr w:rsidR="003F3CF1" w14:paraId="4E33A7DE" w14:textId="77777777" w:rsidTr="003F3CF1">
        <w:tc>
          <w:tcPr>
            <w:tcW w:w="3216" w:type="dxa"/>
          </w:tcPr>
          <w:p w14:paraId="5979E201" w14:textId="77777777" w:rsidR="003F3CF1" w:rsidRDefault="003F3CF1" w:rsidP="00F05919">
            <w:pPr>
              <w:rPr>
                <w:noProof/>
              </w:rPr>
            </w:pPr>
            <w:r>
              <w:rPr>
                <w:noProof/>
              </w:rPr>
              <w:drawing>
                <wp:anchor distT="0" distB="0" distL="114300" distR="114300" simplePos="0" relativeHeight="251712512" behindDoc="1" locked="0" layoutInCell="1" allowOverlap="1" wp14:anchorId="33E342A9" wp14:editId="30810FB5">
                  <wp:simplePos x="0" y="0"/>
                  <wp:positionH relativeFrom="column">
                    <wp:posOffset>279400</wp:posOffset>
                  </wp:positionH>
                  <wp:positionV relativeFrom="paragraph">
                    <wp:posOffset>227330</wp:posOffset>
                  </wp:positionV>
                  <wp:extent cx="1310640" cy="1955800"/>
                  <wp:effectExtent l="0" t="0" r="3810" b="6350"/>
                  <wp:wrapTight wrapText="bothSides">
                    <wp:wrapPolygon edited="0">
                      <wp:start x="0" y="0"/>
                      <wp:lineTo x="0" y="21460"/>
                      <wp:lineTo x="21349" y="21460"/>
                      <wp:lineTo x="21349" y="0"/>
                      <wp:lineTo x="0" y="0"/>
                    </wp:wrapPolygon>
                  </wp:wrapTight>
                  <wp:docPr id="7" name="Picture 7" descr="The Fox Girl and the White Gazelle 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Fox Girl and the White Gazelle (Kelpies) : Victoria Williamson:  Amazon.co.uk: Book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10640" cy="1955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7.  </w:t>
            </w:r>
          </w:p>
          <w:p w14:paraId="33E02584" w14:textId="77777777" w:rsidR="003F3CF1" w:rsidRDefault="003F3CF1" w:rsidP="00F05919">
            <w:pPr>
              <w:rPr>
                <w:noProof/>
              </w:rPr>
            </w:pPr>
          </w:p>
          <w:p w14:paraId="390C1B09" w14:textId="77777777" w:rsidR="003F3CF1" w:rsidRDefault="003F3CF1" w:rsidP="00F05919">
            <w:pPr>
              <w:rPr>
                <w:noProof/>
              </w:rPr>
            </w:pPr>
          </w:p>
        </w:tc>
        <w:tc>
          <w:tcPr>
            <w:tcW w:w="3085" w:type="dxa"/>
            <w:gridSpan w:val="2"/>
          </w:tcPr>
          <w:p w14:paraId="2075F932" w14:textId="77777777" w:rsidR="003F3CF1" w:rsidRDefault="003F3CF1" w:rsidP="00F05919">
            <w:pPr>
              <w:rPr>
                <w:noProof/>
              </w:rPr>
            </w:pPr>
            <w:r>
              <w:rPr>
                <w:noProof/>
              </w:rPr>
              <w:drawing>
                <wp:anchor distT="0" distB="0" distL="114300" distR="114300" simplePos="0" relativeHeight="251715584" behindDoc="0" locked="0" layoutInCell="1" allowOverlap="1" wp14:anchorId="74255BDE" wp14:editId="584238E0">
                  <wp:simplePos x="0" y="0"/>
                  <wp:positionH relativeFrom="column">
                    <wp:posOffset>266700</wp:posOffset>
                  </wp:positionH>
                  <wp:positionV relativeFrom="paragraph">
                    <wp:posOffset>133985</wp:posOffset>
                  </wp:positionV>
                  <wp:extent cx="1393505" cy="2141220"/>
                  <wp:effectExtent l="0" t="0" r="0" b="0"/>
                  <wp:wrapNone/>
                  <wp:docPr id="15" name="Picture 15" descr="The Kick Off (Jamie Johnson, Book 1) : Freedman, Dan: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Kick Off (Jamie Johnson, Book 1) : Freedman, Dan: Amazon.co.uk: Book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93505" cy="21412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8. </w:t>
            </w:r>
          </w:p>
        </w:tc>
        <w:tc>
          <w:tcPr>
            <w:tcW w:w="2908" w:type="dxa"/>
          </w:tcPr>
          <w:p w14:paraId="68E5AD3B" w14:textId="77777777" w:rsidR="003F3CF1" w:rsidRDefault="003F3CF1" w:rsidP="00F05919">
            <w:pPr>
              <w:rPr>
                <w:noProof/>
              </w:rPr>
            </w:pPr>
            <w:r>
              <w:rPr>
                <w:noProof/>
              </w:rPr>
              <w:drawing>
                <wp:anchor distT="0" distB="0" distL="114300" distR="114300" simplePos="0" relativeHeight="251714560" behindDoc="0" locked="0" layoutInCell="1" allowOverlap="1" wp14:anchorId="5FDAF22B" wp14:editId="6D893A8E">
                  <wp:simplePos x="0" y="0"/>
                  <wp:positionH relativeFrom="column">
                    <wp:posOffset>274955</wp:posOffset>
                  </wp:positionH>
                  <wp:positionV relativeFrom="paragraph">
                    <wp:posOffset>225425</wp:posOffset>
                  </wp:positionV>
                  <wp:extent cx="1290091" cy="2007870"/>
                  <wp:effectExtent l="0" t="0" r="5715" b="0"/>
                  <wp:wrapNone/>
                  <wp:docPr id="11" name="Picture 11" descr="Splash 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plash by Charli Howard"/>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8170" r="17572"/>
                          <a:stretch/>
                        </pic:blipFill>
                        <pic:spPr bwMode="auto">
                          <a:xfrm>
                            <a:off x="0" y="0"/>
                            <a:ext cx="1290091" cy="20078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t xml:space="preserve">9.  </w:t>
            </w:r>
          </w:p>
        </w:tc>
      </w:tr>
      <w:tr w:rsidR="003F3CF1" w14:paraId="4D0D0819" w14:textId="77777777" w:rsidTr="003F3CF1">
        <w:tc>
          <w:tcPr>
            <w:tcW w:w="3216" w:type="dxa"/>
          </w:tcPr>
          <w:p w14:paraId="2EBBDE05" w14:textId="77777777" w:rsidR="003F3CF1" w:rsidRDefault="003F3CF1" w:rsidP="00F05919">
            <w:r>
              <w:lastRenderedPageBreak/>
              <w:t xml:space="preserve">10. </w:t>
            </w:r>
          </w:p>
          <w:p w14:paraId="78412EA5" w14:textId="77777777" w:rsidR="003F3CF1" w:rsidRDefault="003F3CF1" w:rsidP="00F05919"/>
          <w:p w14:paraId="77A75F0F" w14:textId="77777777" w:rsidR="003F3CF1" w:rsidRDefault="003F3CF1" w:rsidP="00F05919">
            <w:r>
              <w:rPr>
                <w:noProof/>
              </w:rPr>
              <w:drawing>
                <wp:anchor distT="0" distB="0" distL="114300" distR="114300" simplePos="0" relativeHeight="251699200" behindDoc="0" locked="0" layoutInCell="1" allowOverlap="1" wp14:anchorId="371D06AC" wp14:editId="6F95C062">
                  <wp:simplePos x="0" y="0"/>
                  <wp:positionH relativeFrom="column">
                    <wp:posOffset>270510</wp:posOffset>
                  </wp:positionH>
                  <wp:positionV relativeFrom="paragraph">
                    <wp:posOffset>88265</wp:posOffset>
                  </wp:positionV>
                  <wp:extent cx="1457325" cy="2242038"/>
                  <wp:effectExtent l="0" t="0" r="0" b="6350"/>
                  <wp:wrapNone/>
                  <wp:docPr id="13" name="Picture 13" descr="The Good Turn 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he Good Tur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57325" cy="22420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F6AAAC" w14:textId="77777777" w:rsidR="003F3CF1" w:rsidRDefault="003F3CF1" w:rsidP="00F05919"/>
          <w:p w14:paraId="13FE7BCD" w14:textId="77777777" w:rsidR="003F3CF1" w:rsidRDefault="003F3CF1" w:rsidP="00F05919"/>
          <w:p w14:paraId="24E02FEE" w14:textId="77777777" w:rsidR="003F3CF1" w:rsidRDefault="003F3CF1" w:rsidP="00F05919"/>
          <w:p w14:paraId="479B89BD" w14:textId="77777777" w:rsidR="003F3CF1" w:rsidRDefault="003F3CF1" w:rsidP="00F05919"/>
          <w:p w14:paraId="34FFEE0E" w14:textId="77777777" w:rsidR="003F3CF1" w:rsidRDefault="003F3CF1" w:rsidP="00F05919"/>
          <w:p w14:paraId="595C531F" w14:textId="77777777" w:rsidR="003F3CF1" w:rsidRDefault="003F3CF1" w:rsidP="00F05919"/>
          <w:p w14:paraId="45EDA367" w14:textId="77777777" w:rsidR="003F3CF1" w:rsidRDefault="003F3CF1" w:rsidP="00F05919"/>
          <w:p w14:paraId="48A289C6" w14:textId="77777777" w:rsidR="003F3CF1" w:rsidRDefault="003F3CF1" w:rsidP="00F05919"/>
          <w:p w14:paraId="1E8C453A" w14:textId="77777777" w:rsidR="003F3CF1" w:rsidRDefault="003F3CF1" w:rsidP="00F05919"/>
          <w:p w14:paraId="064882D0" w14:textId="77777777" w:rsidR="003F3CF1" w:rsidRDefault="003F3CF1" w:rsidP="00F05919"/>
          <w:p w14:paraId="26CF16A4" w14:textId="77777777" w:rsidR="003F3CF1" w:rsidRDefault="003F3CF1" w:rsidP="00F05919"/>
          <w:p w14:paraId="71A46A71" w14:textId="77777777" w:rsidR="003F3CF1" w:rsidRDefault="003F3CF1" w:rsidP="00F05919"/>
          <w:p w14:paraId="4B945B39" w14:textId="77777777" w:rsidR="003F3CF1" w:rsidRDefault="003F3CF1" w:rsidP="00F05919"/>
          <w:p w14:paraId="157C8263" w14:textId="77777777" w:rsidR="003F3CF1" w:rsidRDefault="003F3CF1" w:rsidP="00F05919"/>
          <w:p w14:paraId="64A2B9EC" w14:textId="77777777" w:rsidR="003F3CF1" w:rsidRDefault="003F3CF1" w:rsidP="00F05919"/>
        </w:tc>
        <w:tc>
          <w:tcPr>
            <w:tcW w:w="3085" w:type="dxa"/>
            <w:gridSpan w:val="2"/>
          </w:tcPr>
          <w:p w14:paraId="51C38825" w14:textId="77777777" w:rsidR="003F3CF1" w:rsidRDefault="003F3CF1" w:rsidP="00F05919">
            <w:r>
              <w:t xml:space="preserve">11. </w:t>
            </w:r>
            <w:r>
              <w:br/>
            </w:r>
          </w:p>
          <w:p w14:paraId="554AE57B" w14:textId="77777777" w:rsidR="003F3CF1" w:rsidRDefault="003F3CF1" w:rsidP="00F05919">
            <w:r>
              <w:rPr>
                <w:noProof/>
              </w:rPr>
              <w:drawing>
                <wp:anchor distT="0" distB="0" distL="114300" distR="114300" simplePos="0" relativeHeight="251700224" behindDoc="0" locked="0" layoutInCell="1" allowOverlap="1" wp14:anchorId="4A33801A" wp14:editId="34C650F8">
                  <wp:simplePos x="0" y="0"/>
                  <wp:positionH relativeFrom="column">
                    <wp:posOffset>229870</wp:posOffset>
                  </wp:positionH>
                  <wp:positionV relativeFrom="paragraph">
                    <wp:posOffset>170180</wp:posOffset>
                  </wp:positionV>
                  <wp:extent cx="1434072" cy="2200275"/>
                  <wp:effectExtent l="0" t="0" r="0" b="0"/>
                  <wp:wrapNone/>
                  <wp:docPr id="28" name="Picture 28" descr="Me, My Dad and the End of the Rainbow 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e, My Dad and the End of the Rainbow: The most joyful book you'll read  this year! : Dean, Benjamin, Prabhat, Sandhya: Amazon.co.uk: Book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34072" cy="2200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528B0F" w14:textId="77777777" w:rsidR="003F3CF1" w:rsidRDefault="003F3CF1" w:rsidP="00F05919"/>
          <w:p w14:paraId="3AAD7D17" w14:textId="77777777" w:rsidR="003F3CF1" w:rsidRDefault="003F3CF1" w:rsidP="00F05919"/>
          <w:p w14:paraId="2CA4AF80" w14:textId="77777777" w:rsidR="003F3CF1" w:rsidRDefault="003F3CF1" w:rsidP="00F05919"/>
          <w:p w14:paraId="44ED9AAA" w14:textId="77777777" w:rsidR="003F3CF1" w:rsidRDefault="003F3CF1" w:rsidP="00F05919"/>
          <w:p w14:paraId="6A534B70" w14:textId="77777777" w:rsidR="003F3CF1" w:rsidRDefault="003F3CF1" w:rsidP="00F05919"/>
          <w:p w14:paraId="1882062B" w14:textId="77777777" w:rsidR="003F3CF1" w:rsidRDefault="003F3CF1" w:rsidP="00F05919"/>
          <w:p w14:paraId="4F336A79" w14:textId="77777777" w:rsidR="003F3CF1" w:rsidRDefault="003F3CF1" w:rsidP="00F05919"/>
          <w:p w14:paraId="02888F69" w14:textId="77777777" w:rsidR="003F3CF1" w:rsidRDefault="003F3CF1" w:rsidP="00F05919"/>
        </w:tc>
        <w:tc>
          <w:tcPr>
            <w:tcW w:w="2908" w:type="dxa"/>
          </w:tcPr>
          <w:p w14:paraId="4BF24E64" w14:textId="77777777" w:rsidR="003F3CF1" w:rsidRDefault="003F3CF1" w:rsidP="00F05919">
            <w:r>
              <w:t>12.</w:t>
            </w:r>
            <w:r>
              <w:br/>
            </w:r>
            <w:r>
              <w:br/>
            </w:r>
          </w:p>
          <w:p w14:paraId="29B6225B" w14:textId="77777777" w:rsidR="003F3CF1" w:rsidRDefault="003F3CF1" w:rsidP="00F05919">
            <w:r>
              <w:rPr>
                <w:noProof/>
              </w:rPr>
              <w:drawing>
                <wp:anchor distT="0" distB="0" distL="114300" distR="114300" simplePos="0" relativeHeight="251702272" behindDoc="0" locked="0" layoutInCell="1" allowOverlap="1" wp14:anchorId="62446313" wp14:editId="7499C550">
                  <wp:simplePos x="0" y="0"/>
                  <wp:positionH relativeFrom="margin">
                    <wp:posOffset>110490</wp:posOffset>
                  </wp:positionH>
                  <wp:positionV relativeFrom="paragraph">
                    <wp:posOffset>1270</wp:posOffset>
                  </wp:positionV>
                  <wp:extent cx="1490345" cy="2136775"/>
                  <wp:effectExtent l="0" t="0" r="0" b="0"/>
                  <wp:wrapNone/>
                  <wp:docPr id="18" name="Picture 18" descr="The Weather Weaver 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he Weather Weaver: A Weather Weaver Adventure #1 : Tamsin Mori:  Amazon.co.uk: Book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90345" cy="2136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50C73D" w14:textId="77777777" w:rsidR="003F3CF1" w:rsidRDefault="003F3CF1" w:rsidP="00F05919"/>
          <w:p w14:paraId="74F84241" w14:textId="77777777" w:rsidR="003F3CF1" w:rsidRDefault="003F3CF1" w:rsidP="00F05919"/>
          <w:p w14:paraId="7312A24F" w14:textId="77777777" w:rsidR="003F3CF1" w:rsidRDefault="003F3CF1" w:rsidP="00F05919"/>
          <w:p w14:paraId="2CE9A3B7" w14:textId="77777777" w:rsidR="003F3CF1" w:rsidRDefault="003F3CF1" w:rsidP="00F05919"/>
          <w:p w14:paraId="1A3A766E" w14:textId="77777777" w:rsidR="003F3CF1" w:rsidRDefault="003F3CF1" w:rsidP="00F05919"/>
          <w:p w14:paraId="4FDE105C" w14:textId="77777777" w:rsidR="003F3CF1" w:rsidRDefault="003F3CF1" w:rsidP="00F05919"/>
          <w:p w14:paraId="15266E52" w14:textId="77777777" w:rsidR="003F3CF1" w:rsidRDefault="003F3CF1" w:rsidP="00F05919"/>
          <w:p w14:paraId="7E62EB8B" w14:textId="77777777" w:rsidR="003F3CF1" w:rsidRDefault="003F3CF1" w:rsidP="00F05919"/>
          <w:p w14:paraId="33F336B2" w14:textId="77777777" w:rsidR="003F3CF1" w:rsidRDefault="003F3CF1" w:rsidP="00F05919"/>
          <w:p w14:paraId="1486269B" w14:textId="77777777" w:rsidR="003F3CF1" w:rsidRDefault="003F3CF1" w:rsidP="00F05919"/>
          <w:p w14:paraId="7983B6E9" w14:textId="77777777" w:rsidR="003F3CF1" w:rsidRDefault="003F3CF1" w:rsidP="00F05919"/>
        </w:tc>
      </w:tr>
      <w:tr w:rsidR="003F3CF1" w14:paraId="2918B672" w14:textId="77777777" w:rsidTr="003F3CF1">
        <w:tc>
          <w:tcPr>
            <w:tcW w:w="3216" w:type="dxa"/>
          </w:tcPr>
          <w:p w14:paraId="07FC7FE0" w14:textId="77777777" w:rsidR="003F3CF1" w:rsidRDefault="003F3CF1" w:rsidP="00F05919">
            <w:r>
              <w:t xml:space="preserve">13. </w:t>
            </w:r>
          </w:p>
          <w:p w14:paraId="7CC27137" w14:textId="77777777" w:rsidR="003F3CF1" w:rsidRDefault="003F3CF1" w:rsidP="00F05919"/>
          <w:p w14:paraId="4A7E37B3" w14:textId="77777777" w:rsidR="003F3CF1" w:rsidRDefault="003F3CF1" w:rsidP="00F05919">
            <w:r>
              <w:rPr>
                <w:noProof/>
              </w:rPr>
              <w:drawing>
                <wp:anchor distT="0" distB="0" distL="114300" distR="114300" simplePos="0" relativeHeight="251703296" behindDoc="0" locked="0" layoutInCell="1" allowOverlap="1" wp14:anchorId="4FA76EAB" wp14:editId="654D7E32">
                  <wp:simplePos x="0" y="0"/>
                  <wp:positionH relativeFrom="column">
                    <wp:posOffset>314325</wp:posOffset>
                  </wp:positionH>
                  <wp:positionV relativeFrom="paragraph">
                    <wp:posOffset>41910</wp:posOffset>
                  </wp:positionV>
                  <wp:extent cx="1444385" cy="2234045"/>
                  <wp:effectExtent l="0" t="0" r="3810" b="0"/>
                  <wp:wrapNone/>
                  <wp:docPr id="19" name="Picture 19" descr="October, October 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October, October by Katya Balen, Angela Harding | Waterstone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44385" cy="2234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2BBD72" w14:textId="77777777" w:rsidR="003F3CF1" w:rsidRDefault="003F3CF1" w:rsidP="00F05919"/>
          <w:p w14:paraId="140F9C14" w14:textId="77777777" w:rsidR="003F3CF1" w:rsidRDefault="003F3CF1" w:rsidP="00F05919"/>
          <w:p w14:paraId="35E360B1" w14:textId="77777777" w:rsidR="003F3CF1" w:rsidRDefault="003F3CF1" w:rsidP="00F05919"/>
          <w:p w14:paraId="6F012D55" w14:textId="77777777" w:rsidR="003F3CF1" w:rsidRDefault="003F3CF1" w:rsidP="00F05919"/>
          <w:p w14:paraId="1B34F737" w14:textId="77777777" w:rsidR="003F3CF1" w:rsidRDefault="003F3CF1" w:rsidP="00F05919"/>
          <w:p w14:paraId="59FCAAA8" w14:textId="77777777" w:rsidR="003F3CF1" w:rsidRDefault="003F3CF1" w:rsidP="00F05919"/>
          <w:p w14:paraId="4D2BD947" w14:textId="77777777" w:rsidR="003F3CF1" w:rsidRDefault="003F3CF1" w:rsidP="00F05919"/>
          <w:p w14:paraId="263B685D" w14:textId="77777777" w:rsidR="003F3CF1" w:rsidRDefault="003F3CF1" w:rsidP="00F05919"/>
          <w:p w14:paraId="501F7D05" w14:textId="77777777" w:rsidR="003F3CF1" w:rsidRDefault="003F3CF1" w:rsidP="00F05919"/>
          <w:p w14:paraId="630BFC5C" w14:textId="77777777" w:rsidR="003F3CF1" w:rsidRDefault="003F3CF1" w:rsidP="00F05919"/>
          <w:p w14:paraId="5DDD4391" w14:textId="77777777" w:rsidR="003F3CF1" w:rsidRDefault="003F3CF1" w:rsidP="00F05919"/>
          <w:p w14:paraId="0C75EBF8" w14:textId="77777777" w:rsidR="003F3CF1" w:rsidRDefault="003F3CF1" w:rsidP="00F05919"/>
          <w:p w14:paraId="22EA37DA" w14:textId="77777777" w:rsidR="003F3CF1" w:rsidRDefault="003F3CF1" w:rsidP="00F05919"/>
          <w:p w14:paraId="0E6D66DD" w14:textId="77777777" w:rsidR="003F3CF1" w:rsidRDefault="003F3CF1" w:rsidP="00F05919"/>
          <w:p w14:paraId="160FD666" w14:textId="77777777" w:rsidR="003F3CF1" w:rsidRDefault="003F3CF1" w:rsidP="00F05919"/>
        </w:tc>
        <w:tc>
          <w:tcPr>
            <w:tcW w:w="3085" w:type="dxa"/>
            <w:gridSpan w:val="2"/>
          </w:tcPr>
          <w:p w14:paraId="78A0BDAD" w14:textId="77777777" w:rsidR="003F3CF1" w:rsidRDefault="003F3CF1" w:rsidP="00F05919">
            <w:r>
              <w:rPr>
                <w:noProof/>
              </w:rPr>
              <w:drawing>
                <wp:anchor distT="0" distB="0" distL="114300" distR="114300" simplePos="0" relativeHeight="251704320" behindDoc="0" locked="0" layoutInCell="1" allowOverlap="1" wp14:anchorId="68EF2977" wp14:editId="3A16AA40">
                  <wp:simplePos x="0" y="0"/>
                  <wp:positionH relativeFrom="column">
                    <wp:posOffset>164465</wp:posOffset>
                  </wp:positionH>
                  <wp:positionV relativeFrom="paragraph">
                    <wp:posOffset>425450</wp:posOffset>
                  </wp:positionV>
                  <wp:extent cx="1403350" cy="2136148"/>
                  <wp:effectExtent l="0" t="0" r="6350" b="0"/>
                  <wp:wrapNone/>
                  <wp:docPr id="14" name="Picture 14" descr="My Greatest Football Team Ever 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y Greatest Football Team Ever: Build Your Dream Team : Fordyce, Tom:  Amazon.co.uk: Book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03350" cy="2136148"/>
                          </a:xfrm>
                          <a:prstGeom prst="rect">
                            <a:avLst/>
                          </a:prstGeom>
                          <a:noFill/>
                          <a:ln>
                            <a:noFill/>
                          </a:ln>
                        </pic:spPr>
                      </pic:pic>
                    </a:graphicData>
                  </a:graphic>
                  <wp14:sizeRelH relativeFrom="page">
                    <wp14:pctWidth>0</wp14:pctWidth>
                  </wp14:sizeRelH>
                  <wp14:sizeRelV relativeFrom="page">
                    <wp14:pctHeight>0</wp14:pctHeight>
                  </wp14:sizeRelV>
                </wp:anchor>
              </w:drawing>
            </w:r>
            <w:r>
              <w:t>14.</w:t>
            </w:r>
          </w:p>
        </w:tc>
        <w:tc>
          <w:tcPr>
            <w:tcW w:w="2908" w:type="dxa"/>
          </w:tcPr>
          <w:p w14:paraId="49997FA5" w14:textId="77777777" w:rsidR="003F3CF1" w:rsidRDefault="003F3CF1" w:rsidP="00F05919">
            <w:r>
              <w:t>15.</w:t>
            </w:r>
          </w:p>
          <w:p w14:paraId="20C2C911" w14:textId="77777777" w:rsidR="003F3CF1" w:rsidRDefault="003F3CF1" w:rsidP="00F05919"/>
          <w:p w14:paraId="6BA848C5" w14:textId="77777777" w:rsidR="003F3CF1" w:rsidRDefault="003F3CF1" w:rsidP="00F05919">
            <w:r>
              <w:rPr>
                <w:noProof/>
              </w:rPr>
              <w:drawing>
                <wp:anchor distT="0" distB="0" distL="114300" distR="114300" simplePos="0" relativeHeight="251705344" behindDoc="0" locked="0" layoutInCell="1" allowOverlap="1" wp14:anchorId="128E21EF" wp14:editId="7F33C914">
                  <wp:simplePos x="0" y="0"/>
                  <wp:positionH relativeFrom="column">
                    <wp:posOffset>175260</wp:posOffset>
                  </wp:positionH>
                  <wp:positionV relativeFrom="paragraph">
                    <wp:posOffset>82550</wp:posOffset>
                  </wp:positionV>
                  <wp:extent cx="1360170" cy="2069224"/>
                  <wp:effectExtent l="0" t="0" r="0" b="7620"/>
                  <wp:wrapNone/>
                  <wp:docPr id="21" name="Picture 21" descr="The Nowhere Emporium 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The Nowhere Emporium by Ross MacKenzie | Waterstone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60170" cy="20692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FCA53A" w14:textId="77777777" w:rsidR="003F3CF1" w:rsidRDefault="003F3CF1" w:rsidP="00F05919"/>
          <w:p w14:paraId="445B7F0E" w14:textId="77777777" w:rsidR="003F3CF1" w:rsidRDefault="003F3CF1" w:rsidP="00F05919"/>
          <w:p w14:paraId="052625E3" w14:textId="77777777" w:rsidR="003F3CF1" w:rsidRDefault="003F3CF1" w:rsidP="00F05919"/>
          <w:p w14:paraId="23883B3A" w14:textId="77777777" w:rsidR="003F3CF1" w:rsidRDefault="003F3CF1" w:rsidP="00F05919"/>
          <w:p w14:paraId="3C54D7AB" w14:textId="77777777" w:rsidR="003F3CF1" w:rsidRDefault="003F3CF1" w:rsidP="00F05919"/>
          <w:p w14:paraId="1DE28C6C" w14:textId="77777777" w:rsidR="003F3CF1" w:rsidRDefault="003F3CF1" w:rsidP="00F05919"/>
          <w:p w14:paraId="1731C1C9" w14:textId="77777777" w:rsidR="003F3CF1" w:rsidRDefault="003F3CF1" w:rsidP="00F05919"/>
          <w:p w14:paraId="6AE3F87C" w14:textId="77777777" w:rsidR="003F3CF1" w:rsidRDefault="003F3CF1" w:rsidP="00F05919"/>
          <w:p w14:paraId="46C09D4A" w14:textId="77777777" w:rsidR="003F3CF1" w:rsidRDefault="003F3CF1" w:rsidP="00F05919"/>
          <w:p w14:paraId="665EFD9E" w14:textId="77777777" w:rsidR="003F3CF1" w:rsidRDefault="003F3CF1" w:rsidP="00F05919"/>
          <w:p w14:paraId="65347927" w14:textId="77777777" w:rsidR="003F3CF1" w:rsidRDefault="003F3CF1" w:rsidP="00F05919"/>
        </w:tc>
      </w:tr>
      <w:tr w:rsidR="003F3CF1" w14:paraId="4768A389" w14:textId="77777777" w:rsidTr="003F3CF1">
        <w:tc>
          <w:tcPr>
            <w:tcW w:w="3216" w:type="dxa"/>
          </w:tcPr>
          <w:p w14:paraId="341BEEC2" w14:textId="77777777" w:rsidR="003F3CF1" w:rsidRDefault="003F3CF1" w:rsidP="00F05919">
            <w:r>
              <w:t>16.</w:t>
            </w:r>
          </w:p>
          <w:p w14:paraId="2EA35CEC" w14:textId="77777777" w:rsidR="003F3CF1" w:rsidRDefault="003F3CF1" w:rsidP="00F05919"/>
          <w:p w14:paraId="4C309869" w14:textId="77777777" w:rsidR="003F3CF1" w:rsidRDefault="003F3CF1" w:rsidP="00F05919"/>
          <w:p w14:paraId="7F53C357" w14:textId="77777777" w:rsidR="003F3CF1" w:rsidRDefault="003F3CF1" w:rsidP="00F05919">
            <w:r>
              <w:rPr>
                <w:noProof/>
              </w:rPr>
              <w:drawing>
                <wp:anchor distT="0" distB="0" distL="114300" distR="114300" simplePos="0" relativeHeight="251706368" behindDoc="0" locked="0" layoutInCell="1" allowOverlap="1" wp14:anchorId="4F5EEBF8" wp14:editId="078F749F">
                  <wp:simplePos x="0" y="0"/>
                  <wp:positionH relativeFrom="column">
                    <wp:posOffset>60325</wp:posOffset>
                  </wp:positionH>
                  <wp:positionV relativeFrom="paragraph">
                    <wp:posOffset>48260</wp:posOffset>
                  </wp:positionV>
                  <wp:extent cx="1824379" cy="1441450"/>
                  <wp:effectExtent l="0" t="0" r="4445" b="6350"/>
                  <wp:wrapNone/>
                  <wp:docPr id="22" name="Picture 22" descr="The World's Most Magnificent Machines 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The World's Most Magnificent Machines : Long, David, Tyler, Simon:  Amazon.co.uk: Book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24379" cy="1441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79E095" w14:textId="77777777" w:rsidR="003F3CF1" w:rsidRDefault="003F3CF1" w:rsidP="00F05919"/>
          <w:p w14:paraId="1DA99743" w14:textId="77777777" w:rsidR="003F3CF1" w:rsidRDefault="003F3CF1" w:rsidP="00F05919"/>
          <w:p w14:paraId="0E1CA4BC" w14:textId="77777777" w:rsidR="003F3CF1" w:rsidRDefault="003F3CF1" w:rsidP="00F05919"/>
          <w:p w14:paraId="7BE86708" w14:textId="77777777" w:rsidR="003F3CF1" w:rsidRDefault="003F3CF1" w:rsidP="00F05919"/>
          <w:p w14:paraId="1DC59A97" w14:textId="77777777" w:rsidR="003F3CF1" w:rsidRDefault="003F3CF1" w:rsidP="00F05919"/>
          <w:p w14:paraId="40C84FEC" w14:textId="77777777" w:rsidR="003F3CF1" w:rsidRDefault="003F3CF1" w:rsidP="00F05919"/>
          <w:p w14:paraId="5FAEEBFF" w14:textId="77777777" w:rsidR="003F3CF1" w:rsidRDefault="003F3CF1" w:rsidP="00F05919"/>
          <w:p w14:paraId="54A0789E" w14:textId="77777777" w:rsidR="003F3CF1" w:rsidRDefault="003F3CF1" w:rsidP="00F05919"/>
          <w:p w14:paraId="2B401D37" w14:textId="77777777" w:rsidR="003F3CF1" w:rsidRDefault="003F3CF1" w:rsidP="00F05919"/>
          <w:p w14:paraId="55AD9C53" w14:textId="77777777" w:rsidR="003F3CF1" w:rsidRDefault="003F3CF1" w:rsidP="00F05919"/>
        </w:tc>
        <w:tc>
          <w:tcPr>
            <w:tcW w:w="3085" w:type="dxa"/>
            <w:gridSpan w:val="2"/>
          </w:tcPr>
          <w:p w14:paraId="0052F1BA" w14:textId="77777777" w:rsidR="003F3CF1" w:rsidRDefault="003F3CF1" w:rsidP="00F05919">
            <w:r>
              <w:rPr>
                <w:noProof/>
              </w:rPr>
              <w:drawing>
                <wp:anchor distT="0" distB="0" distL="114300" distR="114300" simplePos="0" relativeHeight="251707392" behindDoc="0" locked="0" layoutInCell="1" allowOverlap="1" wp14:anchorId="25799DFA" wp14:editId="45AE4BB9">
                  <wp:simplePos x="0" y="0"/>
                  <wp:positionH relativeFrom="column">
                    <wp:posOffset>305435</wp:posOffset>
                  </wp:positionH>
                  <wp:positionV relativeFrom="paragraph">
                    <wp:posOffset>149225</wp:posOffset>
                  </wp:positionV>
                  <wp:extent cx="1390650" cy="2119584"/>
                  <wp:effectExtent l="0" t="0" r="0" b="0"/>
                  <wp:wrapNone/>
                  <wp:docPr id="23" name="Picture 23" descr="The Infinity Files 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The Infinity Files: 1 (The Infinity Files): Amazon.co.uk: S.M. Wilson:  9781474972208: Book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90650" cy="2119584"/>
                          </a:xfrm>
                          <a:prstGeom prst="rect">
                            <a:avLst/>
                          </a:prstGeom>
                          <a:noFill/>
                          <a:ln>
                            <a:noFill/>
                          </a:ln>
                        </pic:spPr>
                      </pic:pic>
                    </a:graphicData>
                  </a:graphic>
                  <wp14:sizeRelH relativeFrom="page">
                    <wp14:pctWidth>0</wp14:pctWidth>
                  </wp14:sizeRelH>
                  <wp14:sizeRelV relativeFrom="page">
                    <wp14:pctHeight>0</wp14:pctHeight>
                  </wp14:sizeRelV>
                </wp:anchor>
              </w:drawing>
            </w:r>
            <w:r>
              <w:t>17.</w:t>
            </w:r>
          </w:p>
        </w:tc>
        <w:tc>
          <w:tcPr>
            <w:tcW w:w="2908" w:type="dxa"/>
          </w:tcPr>
          <w:p w14:paraId="09100A52" w14:textId="77777777" w:rsidR="003F3CF1" w:rsidRDefault="003F3CF1" w:rsidP="00F05919">
            <w:r>
              <w:rPr>
                <w:noProof/>
              </w:rPr>
              <w:drawing>
                <wp:anchor distT="0" distB="0" distL="114300" distR="114300" simplePos="0" relativeHeight="251708416" behindDoc="0" locked="0" layoutInCell="1" allowOverlap="1" wp14:anchorId="4A9BD21F" wp14:editId="56D8C7E7">
                  <wp:simplePos x="0" y="0"/>
                  <wp:positionH relativeFrom="column">
                    <wp:posOffset>293370</wp:posOffset>
                  </wp:positionH>
                  <wp:positionV relativeFrom="paragraph">
                    <wp:posOffset>248285</wp:posOffset>
                  </wp:positionV>
                  <wp:extent cx="1283714" cy="1962150"/>
                  <wp:effectExtent l="0" t="0" r="0" b="0"/>
                  <wp:wrapNone/>
                  <wp:docPr id="24" name="Picture 24" descr="One 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One: WINNER OF THE CARNEGIE MEDAL 2016 : Crossan, Sarah: Amazon.co.uk: Book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83714" cy="1962150"/>
                          </a:xfrm>
                          <a:prstGeom prst="rect">
                            <a:avLst/>
                          </a:prstGeom>
                          <a:noFill/>
                          <a:ln>
                            <a:noFill/>
                          </a:ln>
                        </pic:spPr>
                      </pic:pic>
                    </a:graphicData>
                  </a:graphic>
                  <wp14:sizeRelH relativeFrom="page">
                    <wp14:pctWidth>0</wp14:pctWidth>
                  </wp14:sizeRelH>
                  <wp14:sizeRelV relativeFrom="page">
                    <wp14:pctHeight>0</wp14:pctHeight>
                  </wp14:sizeRelV>
                </wp:anchor>
              </w:drawing>
            </w:r>
            <w:r>
              <w:t>18.</w:t>
            </w:r>
          </w:p>
        </w:tc>
      </w:tr>
      <w:tr w:rsidR="003F3CF1" w14:paraId="7EE39579" w14:textId="77777777" w:rsidTr="003F3CF1">
        <w:tc>
          <w:tcPr>
            <w:tcW w:w="4508" w:type="dxa"/>
            <w:gridSpan w:val="2"/>
          </w:tcPr>
          <w:p w14:paraId="1456AC62" w14:textId="77777777" w:rsidR="003F3CF1" w:rsidRDefault="003F3CF1" w:rsidP="00F05919">
            <w:r>
              <w:lastRenderedPageBreak/>
              <w:t>19.</w:t>
            </w:r>
          </w:p>
          <w:p w14:paraId="5C1FEC30" w14:textId="77777777" w:rsidR="003F3CF1" w:rsidRDefault="003F3CF1" w:rsidP="00F05919">
            <w:r>
              <w:rPr>
                <w:noProof/>
              </w:rPr>
              <w:drawing>
                <wp:anchor distT="0" distB="0" distL="114300" distR="114300" simplePos="0" relativeHeight="251709440" behindDoc="0" locked="0" layoutInCell="1" allowOverlap="1" wp14:anchorId="5579BE2F" wp14:editId="3A82060A">
                  <wp:simplePos x="0" y="0"/>
                  <wp:positionH relativeFrom="column">
                    <wp:posOffset>762635</wp:posOffset>
                  </wp:positionH>
                  <wp:positionV relativeFrom="paragraph">
                    <wp:posOffset>16510</wp:posOffset>
                  </wp:positionV>
                  <wp:extent cx="1501140" cy="2249073"/>
                  <wp:effectExtent l="0" t="0" r="3810" b="0"/>
                  <wp:wrapNone/>
                  <wp:docPr id="25" name="Picture 25" descr="El Deafo 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El Deafo : Bell, Cece: Amazon.co.uk: Book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01140" cy="22490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B4DD4E" w14:textId="77777777" w:rsidR="003F3CF1" w:rsidRDefault="003F3CF1" w:rsidP="00F05919"/>
          <w:p w14:paraId="689ADA71" w14:textId="77777777" w:rsidR="003F3CF1" w:rsidRDefault="003F3CF1" w:rsidP="00F05919"/>
          <w:p w14:paraId="17BB0A7A" w14:textId="77777777" w:rsidR="003F3CF1" w:rsidRDefault="003F3CF1" w:rsidP="00F05919"/>
          <w:p w14:paraId="7D8DB399" w14:textId="77777777" w:rsidR="003F3CF1" w:rsidRDefault="003F3CF1" w:rsidP="00F05919"/>
          <w:p w14:paraId="402FE726" w14:textId="77777777" w:rsidR="003F3CF1" w:rsidRDefault="003F3CF1" w:rsidP="00F05919"/>
          <w:p w14:paraId="08C36C4F" w14:textId="77777777" w:rsidR="003F3CF1" w:rsidRDefault="003F3CF1" w:rsidP="00F05919"/>
          <w:p w14:paraId="4C1EBB76" w14:textId="77777777" w:rsidR="003F3CF1" w:rsidRDefault="003F3CF1" w:rsidP="00F05919"/>
          <w:p w14:paraId="520A7083" w14:textId="77777777" w:rsidR="003F3CF1" w:rsidRDefault="003F3CF1" w:rsidP="00F05919"/>
          <w:p w14:paraId="758B38D7" w14:textId="77777777" w:rsidR="003F3CF1" w:rsidRDefault="003F3CF1" w:rsidP="00F05919"/>
          <w:p w14:paraId="7910757B" w14:textId="77777777" w:rsidR="003F3CF1" w:rsidRDefault="003F3CF1" w:rsidP="00F05919"/>
          <w:p w14:paraId="0777E6C0" w14:textId="77777777" w:rsidR="003F3CF1" w:rsidRDefault="003F3CF1" w:rsidP="00F05919"/>
          <w:p w14:paraId="1DDBF8FE" w14:textId="77777777" w:rsidR="003F3CF1" w:rsidRDefault="003F3CF1" w:rsidP="00F05919"/>
          <w:p w14:paraId="1AEBE651" w14:textId="77777777" w:rsidR="003F3CF1" w:rsidRDefault="003F3CF1" w:rsidP="00F05919"/>
        </w:tc>
        <w:tc>
          <w:tcPr>
            <w:tcW w:w="4701" w:type="dxa"/>
            <w:gridSpan w:val="2"/>
          </w:tcPr>
          <w:p w14:paraId="66EF742F" w14:textId="77777777" w:rsidR="003F3CF1" w:rsidRDefault="003F3CF1" w:rsidP="00F05919">
            <w:r>
              <w:t>20.</w:t>
            </w:r>
          </w:p>
          <w:p w14:paraId="0B492936" w14:textId="77777777" w:rsidR="003F3CF1" w:rsidRDefault="003F3CF1" w:rsidP="00F05919">
            <w:r>
              <w:rPr>
                <w:noProof/>
              </w:rPr>
              <w:drawing>
                <wp:anchor distT="0" distB="0" distL="114300" distR="114300" simplePos="0" relativeHeight="251710464" behindDoc="0" locked="0" layoutInCell="1" allowOverlap="1" wp14:anchorId="292E75DE" wp14:editId="766C7D04">
                  <wp:simplePos x="0" y="0"/>
                  <wp:positionH relativeFrom="column">
                    <wp:posOffset>760730</wp:posOffset>
                  </wp:positionH>
                  <wp:positionV relativeFrom="paragraph">
                    <wp:posOffset>20320</wp:posOffset>
                  </wp:positionV>
                  <wp:extent cx="1463633" cy="2190750"/>
                  <wp:effectExtent l="0" t="0" r="3810" b="0"/>
                  <wp:wrapNone/>
                  <wp:docPr id="26" name="Picture 26" descr="The Deepest Breath 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The Deepest Breath : Grehan, Meg: Amazon.co.uk: Book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63633" cy="2190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BEB2F2" w14:textId="77777777" w:rsidR="003F3CF1" w:rsidRDefault="003F3CF1" w:rsidP="00F05919"/>
        </w:tc>
      </w:tr>
    </w:tbl>
    <w:p w14:paraId="7BEA3F8F" w14:textId="77777777" w:rsidR="003F3CF1" w:rsidRDefault="003F3CF1" w:rsidP="003F3CF1"/>
    <w:p w14:paraId="649553D9" w14:textId="77777777" w:rsidR="003F3CF1" w:rsidRDefault="003F3CF1" w:rsidP="003F3CF1">
      <w:pPr>
        <w:pStyle w:val="Heading2"/>
      </w:pPr>
      <w:r>
        <w:t>Finished the quiz? Here’s some other activities…</w:t>
      </w:r>
    </w:p>
    <w:p w14:paraId="4FBE9242" w14:textId="77777777" w:rsidR="003F3CF1" w:rsidRDefault="003F3CF1" w:rsidP="003F3CF1">
      <w:pPr>
        <w:pStyle w:val="ListParagraph"/>
        <w:numPr>
          <w:ilvl w:val="0"/>
          <w:numId w:val="41"/>
        </w:numPr>
        <w:spacing w:line="276" w:lineRule="auto"/>
      </w:pPr>
      <w:r>
        <w:t>Which cover is your favourite? Why?</w:t>
      </w:r>
    </w:p>
    <w:p w14:paraId="5CFDD36E" w14:textId="77777777" w:rsidR="003F3CF1" w:rsidRDefault="003F3CF1" w:rsidP="003F3CF1">
      <w:pPr>
        <w:pStyle w:val="ListParagraph"/>
        <w:numPr>
          <w:ilvl w:val="0"/>
          <w:numId w:val="41"/>
        </w:numPr>
        <w:spacing w:line="276" w:lineRule="auto"/>
      </w:pPr>
      <w:r>
        <w:t>Which cover is least interesting to you? Why?</w:t>
      </w:r>
    </w:p>
    <w:p w14:paraId="10A4FA8E" w14:textId="77777777" w:rsidR="003F3CF1" w:rsidRDefault="003F3CF1" w:rsidP="003F3CF1">
      <w:pPr>
        <w:pStyle w:val="ListParagraph"/>
        <w:numPr>
          <w:ilvl w:val="0"/>
          <w:numId w:val="41"/>
        </w:numPr>
        <w:spacing w:line="276" w:lineRule="auto"/>
      </w:pPr>
      <w:r>
        <w:t>Rank the books from which you’d most like to read to which you’re least interested in</w:t>
      </w:r>
    </w:p>
    <w:p w14:paraId="242CDA07" w14:textId="77777777" w:rsidR="003F3CF1" w:rsidRDefault="003F3CF1" w:rsidP="003F3CF1">
      <w:pPr>
        <w:pStyle w:val="ListParagraph"/>
        <w:numPr>
          <w:ilvl w:val="0"/>
          <w:numId w:val="41"/>
        </w:numPr>
        <w:spacing w:line="276" w:lineRule="auto"/>
      </w:pPr>
      <w:r>
        <w:t>Write what you think each book’s genre(s) is based on its cover and title</w:t>
      </w:r>
    </w:p>
    <w:p w14:paraId="67B4FA1C" w14:textId="77777777" w:rsidR="003F3CF1" w:rsidRDefault="003F3CF1" w:rsidP="003F3CF1">
      <w:pPr>
        <w:pStyle w:val="ListParagraph"/>
        <w:numPr>
          <w:ilvl w:val="0"/>
          <w:numId w:val="41"/>
        </w:numPr>
        <w:spacing w:line="276" w:lineRule="auto"/>
      </w:pPr>
      <w:r>
        <w:t>Pick five books and write what you think they’re about</w:t>
      </w:r>
    </w:p>
    <w:p w14:paraId="24EBED86" w14:textId="77777777" w:rsidR="003F3CF1" w:rsidRDefault="003F3CF1" w:rsidP="003F3CF1">
      <w:pPr>
        <w:pStyle w:val="ListParagraph"/>
        <w:numPr>
          <w:ilvl w:val="0"/>
          <w:numId w:val="41"/>
        </w:numPr>
        <w:spacing w:line="276" w:lineRule="auto"/>
      </w:pPr>
      <w:r>
        <w:t>Pick one blurb and try and expand it. What do you think happens next? You can use the cover for clues!</w:t>
      </w:r>
    </w:p>
    <w:p w14:paraId="0A03EFFF" w14:textId="77777777" w:rsidR="003F3CF1" w:rsidRDefault="003F3CF1" w:rsidP="003F3CF1">
      <w:pPr>
        <w:pStyle w:val="ListParagraph"/>
        <w:numPr>
          <w:ilvl w:val="0"/>
          <w:numId w:val="41"/>
        </w:numPr>
        <w:spacing w:line="276" w:lineRule="auto"/>
      </w:pPr>
      <w:r>
        <w:t>Design your own book cover and write your own blurb</w:t>
      </w:r>
    </w:p>
    <w:p w14:paraId="541AB398" w14:textId="77777777" w:rsidR="003F3CF1" w:rsidRDefault="003F3CF1" w:rsidP="003F3CF1">
      <w:pPr>
        <w:pStyle w:val="ListParagraph"/>
        <w:numPr>
          <w:ilvl w:val="0"/>
          <w:numId w:val="41"/>
        </w:numPr>
        <w:spacing w:line="276" w:lineRule="auto"/>
      </w:pPr>
      <w:r>
        <w:t>Look up the last book you read, either in class or at home. What genre was it?</w:t>
      </w:r>
    </w:p>
    <w:p w14:paraId="1F68C3A2" w14:textId="77777777" w:rsidR="003F3CF1" w:rsidRDefault="003F3CF1" w:rsidP="003F3CF1">
      <w:pPr>
        <w:pStyle w:val="ListParagraph"/>
        <w:numPr>
          <w:ilvl w:val="0"/>
          <w:numId w:val="41"/>
        </w:numPr>
        <w:spacing w:line="276" w:lineRule="auto"/>
      </w:pPr>
      <w:r>
        <w:t>Write about your favourite genre and why it’s your favourite.</w:t>
      </w:r>
    </w:p>
    <w:p w14:paraId="1125E988" w14:textId="77777777" w:rsidR="003F3CF1" w:rsidRDefault="003F3CF1" w:rsidP="003F3CF1">
      <w:pPr>
        <w:pStyle w:val="ListParagraph"/>
        <w:numPr>
          <w:ilvl w:val="0"/>
          <w:numId w:val="41"/>
        </w:numPr>
        <w:spacing w:line="276" w:lineRule="auto"/>
      </w:pPr>
      <w:r>
        <w:t xml:space="preserve"> See how many of these books you can find in your class/school library.</w:t>
      </w:r>
    </w:p>
    <w:p w14:paraId="767CCB6A" w14:textId="77777777" w:rsidR="003F3CF1" w:rsidRPr="00D479EE" w:rsidRDefault="003F3CF1" w:rsidP="003F3CF1"/>
    <w:p w14:paraId="2C948683" w14:textId="77777777" w:rsidR="003F3CF1" w:rsidRDefault="003F3CF1" w:rsidP="003F3CF1"/>
    <w:p w14:paraId="58F923BC" w14:textId="77777777" w:rsidR="003F3CF1" w:rsidRDefault="003F3CF1" w:rsidP="003F3CF1"/>
    <w:p w14:paraId="68DCBC76" w14:textId="77777777" w:rsidR="003F3CF1" w:rsidRDefault="003F3CF1" w:rsidP="003F3CF1"/>
    <w:p w14:paraId="7736DA8C" w14:textId="77777777" w:rsidR="003F3CF1" w:rsidRDefault="003F3CF1" w:rsidP="003F3CF1"/>
    <w:p w14:paraId="0E6B2B57" w14:textId="77777777" w:rsidR="003F3CF1" w:rsidRDefault="003F3CF1" w:rsidP="003F3CF1"/>
    <w:p w14:paraId="406A7376" w14:textId="77777777" w:rsidR="003F3CF1" w:rsidRDefault="003F3CF1" w:rsidP="001B2952">
      <w:bookmarkStart w:id="3" w:name="_Toc111474524"/>
    </w:p>
    <w:p w14:paraId="4EDC3AF3" w14:textId="77777777" w:rsidR="003F3CF1" w:rsidRPr="00A10D46" w:rsidRDefault="003F3CF1" w:rsidP="003F3CF1">
      <w:pPr>
        <w:pStyle w:val="Heading2"/>
      </w:pPr>
      <w:r>
        <w:lastRenderedPageBreak/>
        <w:t>Answer Sheet</w:t>
      </w:r>
      <w:bookmarkEnd w:id="3"/>
    </w:p>
    <w:p w14:paraId="71CE683F" w14:textId="77777777" w:rsidR="003F3CF1" w:rsidRPr="00A10D46" w:rsidRDefault="003F3CF1" w:rsidP="003F3CF1">
      <w:pPr>
        <w:pStyle w:val="ListParagraph"/>
        <w:numPr>
          <w:ilvl w:val="0"/>
          <w:numId w:val="40"/>
        </w:numPr>
        <w:spacing w:line="276" w:lineRule="auto"/>
      </w:pPr>
      <w:r w:rsidRPr="00A10D46">
        <w:rPr>
          <w:b/>
          <w:shd w:val="clear" w:color="auto" w:fill="FFFFFF"/>
        </w:rPr>
        <w:t>I - The Distance Between Me and the Cherry Tree:</w:t>
      </w:r>
      <w:r w:rsidRPr="00A10D46">
        <w:rPr>
          <w:shd w:val="clear" w:color="auto" w:fill="FFFFFF"/>
        </w:rPr>
        <w:t xml:space="preserve"> Mafalda is a nine-year-old girl who knows one thing: some time in the next six months her sight will fail completely.</w:t>
      </w:r>
    </w:p>
    <w:p w14:paraId="16822F47" w14:textId="77777777" w:rsidR="003F3CF1" w:rsidRPr="00A10D46" w:rsidRDefault="003F3CF1" w:rsidP="003F3CF1">
      <w:pPr>
        <w:pStyle w:val="ListParagraph"/>
        <w:numPr>
          <w:ilvl w:val="0"/>
          <w:numId w:val="40"/>
        </w:numPr>
        <w:spacing w:line="276" w:lineRule="auto"/>
      </w:pPr>
      <w:r w:rsidRPr="00A10D46">
        <w:rPr>
          <w:b/>
        </w:rPr>
        <w:t xml:space="preserve">E – So You Think You’ve Got It Bad? A Kid’s Life in Prehistoric Times: </w:t>
      </w:r>
      <w:r w:rsidRPr="00A10D46">
        <w:t>A kid’s life in prehistoric times might sound like fun, what with all those woolly mammoths and massive stone circles, but actually life for kids could be pretty hard.</w:t>
      </w:r>
    </w:p>
    <w:p w14:paraId="1B5C69F9" w14:textId="77777777" w:rsidR="003F3CF1" w:rsidRPr="00A10D46" w:rsidRDefault="003F3CF1" w:rsidP="003F3CF1">
      <w:pPr>
        <w:pStyle w:val="ListParagraph"/>
        <w:numPr>
          <w:ilvl w:val="0"/>
          <w:numId w:val="40"/>
        </w:numPr>
        <w:spacing w:line="276" w:lineRule="auto"/>
      </w:pPr>
      <w:r w:rsidRPr="00A10D46">
        <w:rPr>
          <w:b/>
          <w:shd w:val="clear" w:color="auto" w:fill="FFFFFF"/>
        </w:rPr>
        <w:t>K – A Kind of Spark:</w:t>
      </w:r>
      <w:r w:rsidRPr="00A10D46">
        <w:rPr>
          <w:shd w:val="clear" w:color="auto" w:fill="FFFFFF"/>
        </w:rPr>
        <w:t xml:space="preserve"> 11-year-old Addie decides to campaign for a memorial in memory of the witch trials that took place in her Scottish hometown. Addie knows there's more to the story of these 'witches', just like there is more to hers.</w:t>
      </w:r>
    </w:p>
    <w:p w14:paraId="435A2B41" w14:textId="77777777" w:rsidR="003F3CF1" w:rsidRPr="00A10D46" w:rsidRDefault="003F3CF1" w:rsidP="003F3CF1">
      <w:pPr>
        <w:pStyle w:val="ListParagraph"/>
        <w:numPr>
          <w:ilvl w:val="0"/>
          <w:numId w:val="40"/>
        </w:numPr>
        <w:spacing w:line="276" w:lineRule="auto"/>
      </w:pPr>
      <w:r w:rsidRPr="00A10D46">
        <w:rPr>
          <w:b/>
          <w:shd w:val="clear" w:color="auto" w:fill="FFFFFF"/>
        </w:rPr>
        <w:t>Q –</w:t>
      </w:r>
      <w:r w:rsidRPr="00A10D46">
        <w:rPr>
          <w:shd w:val="clear" w:color="auto" w:fill="FFFFFF"/>
        </w:rPr>
        <w:t xml:space="preserve"> </w:t>
      </w:r>
      <w:r w:rsidRPr="00A10D46">
        <w:rPr>
          <w:b/>
          <w:shd w:val="clear" w:color="auto" w:fill="FFFFFF"/>
        </w:rPr>
        <w:t>Nature and Me</w:t>
      </w:r>
      <w:r w:rsidRPr="00A10D46">
        <w:rPr>
          <w:shd w:val="clear" w:color="auto" w:fill="FFFFFF"/>
        </w:rPr>
        <w:t xml:space="preserve">: </w:t>
      </w:r>
      <w:r w:rsidRPr="00A10D46">
        <w:t>Using examples in nature like a giant anteater, a flat fish or even a cuddle with a puppy the book helps children reflect on their own life and their place in the world.</w:t>
      </w:r>
    </w:p>
    <w:p w14:paraId="753A467C" w14:textId="77777777" w:rsidR="003F3CF1" w:rsidRPr="00A10D46" w:rsidRDefault="003F3CF1" w:rsidP="003F3CF1">
      <w:pPr>
        <w:pStyle w:val="ListParagraph"/>
        <w:numPr>
          <w:ilvl w:val="0"/>
          <w:numId w:val="40"/>
        </w:numPr>
        <w:spacing w:line="276" w:lineRule="auto"/>
      </w:pPr>
      <w:r w:rsidRPr="00A10D46">
        <w:rPr>
          <w:b/>
          <w:shd w:val="clear" w:color="auto" w:fill="FFFFFF"/>
        </w:rPr>
        <w:t>H – Kiki’s Delivery Service:</w:t>
      </w:r>
      <w:r w:rsidRPr="00A10D46">
        <w:rPr>
          <w:shd w:val="clear" w:color="auto" w:fill="FFFFFF"/>
        </w:rPr>
        <w:t xml:space="preserve"> Brimming with confidence, a young witch flies to the seaside village of Koriko and expects that her powers will easily bring happiness to the townspeople. But gaining the trust of the locals is trickier than she expected.</w:t>
      </w:r>
    </w:p>
    <w:p w14:paraId="57AEF623" w14:textId="77777777" w:rsidR="003F3CF1" w:rsidRPr="00A10D46" w:rsidRDefault="003F3CF1" w:rsidP="003F3CF1">
      <w:pPr>
        <w:pStyle w:val="ListParagraph"/>
        <w:numPr>
          <w:ilvl w:val="0"/>
          <w:numId w:val="40"/>
        </w:numPr>
        <w:spacing w:line="276" w:lineRule="auto"/>
      </w:pPr>
      <w:r w:rsidRPr="00A10D46">
        <w:rPr>
          <w:b/>
        </w:rPr>
        <w:t>R - Little Leaders: Bold Women in Black History</w:t>
      </w:r>
      <w:r w:rsidRPr="00A10D46">
        <w:t>: Featuring 40 trailblazing black women in the world's history, this book educates and inspires as it relates true stories of women who broke boundaries and exceeded all expectations.</w:t>
      </w:r>
    </w:p>
    <w:p w14:paraId="6E25768D" w14:textId="77777777" w:rsidR="003F3CF1" w:rsidRPr="00A10D46" w:rsidRDefault="003F3CF1" w:rsidP="003F3CF1">
      <w:pPr>
        <w:pStyle w:val="ListParagraph"/>
        <w:numPr>
          <w:ilvl w:val="0"/>
          <w:numId w:val="40"/>
        </w:numPr>
        <w:spacing w:line="276" w:lineRule="auto"/>
      </w:pPr>
      <w:r w:rsidRPr="00A10D46">
        <w:rPr>
          <w:b/>
          <w:shd w:val="clear" w:color="auto" w:fill="FFFFFF"/>
        </w:rPr>
        <w:t>P - The Fox Girl and the White Gazelle</w:t>
      </w:r>
      <w:r w:rsidRPr="00A10D46">
        <w:rPr>
          <w:shd w:val="clear" w:color="auto" w:fill="FFFFFF"/>
        </w:rPr>
        <w:t>: Under the grey Glasgow skies, twelve-year-old refugee Reema is struggling to find her place in a new country, with a new language and without her brother. But she isn't the only one feeling lost. Her Glasgwegian neighbour Caylin is lonely and lashing out.</w:t>
      </w:r>
    </w:p>
    <w:p w14:paraId="2E41F742" w14:textId="77777777" w:rsidR="003F3CF1" w:rsidRPr="00A10D46" w:rsidRDefault="003F3CF1" w:rsidP="003F3CF1">
      <w:pPr>
        <w:pStyle w:val="ListParagraph"/>
        <w:numPr>
          <w:ilvl w:val="0"/>
          <w:numId w:val="40"/>
        </w:numPr>
        <w:spacing w:line="276" w:lineRule="auto"/>
      </w:pPr>
      <w:r w:rsidRPr="00A10D46">
        <w:rPr>
          <w:b/>
          <w:shd w:val="clear" w:color="auto" w:fill="FFFFFF"/>
        </w:rPr>
        <w:t xml:space="preserve">O – The Kick Off: </w:t>
      </w:r>
      <w:r w:rsidRPr="00A10D46">
        <w:rPr>
          <w:rFonts w:eastAsia="Times New Roman"/>
          <w:lang w:eastAsia="en-GB"/>
        </w:rPr>
        <w:t>Jamie’s desperate to become Highwood School’s star football player (and in his dreams, Hawkstone United’s, too). But after he wrecks his chances at the trials, the pressure's on to prove himself.</w:t>
      </w:r>
    </w:p>
    <w:p w14:paraId="33B77884" w14:textId="77777777" w:rsidR="003F3CF1" w:rsidRPr="00A10D46" w:rsidRDefault="003F3CF1" w:rsidP="003F3CF1">
      <w:pPr>
        <w:pStyle w:val="ListParagraph"/>
        <w:numPr>
          <w:ilvl w:val="0"/>
          <w:numId w:val="40"/>
        </w:numPr>
        <w:spacing w:line="276" w:lineRule="auto"/>
      </w:pPr>
      <w:r w:rsidRPr="00A10D46">
        <w:rPr>
          <w:b/>
          <w:shd w:val="clear" w:color="auto" w:fill="FFFFFF"/>
        </w:rPr>
        <w:t>A – Splash:</w:t>
      </w:r>
      <w:r w:rsidRPr="00A10D46">
        <w:rPr>
          <w:shd w:val="clear" w:color="auto" w:fill="FFFFFF"/>
        </w:rPr>
        <w:t xml:space="preserve"> </w:t>
      </w:r>
      <w:r w:rsidRPr="00A10D46">
        <w:t>Molly is in her final year of primary school, with secret dreams of becoming an Olympic swimmer.</w:t>
      </w:r>
    </w:p>
    <w:p w14:paraId="20973C1E" w14:textId="77777777" w:rsidR="003F3CF1" w:rsidRPr="00A10D46" w:rsidRDefault="003F3CF1" w:rsidP="003F3CF1">
      <w:pPr>
        <w:pStyle w:val="ListParagraph"/>
        <w:numPr>
          <w:ilvl w:val="0"/>
          <w:numId w:val="40"/>
        </w:numPr>
        <w:spacing w:line="276" w:lineRule="auto"/>
      </w:pPr>
      <w:r w:rsidRPr="00A10D46">
        <w:rPr>
          <w:shd w:val="clear" w:color="auto" w:fill="FFFFFF"/>
        </w:rPr>
        <w:t xml:space="preserve"> </w:t>
      </w:r>
      <w:r w:rsidRPr="00A10D46">
        <w:rPr>
          <w:b/>
          <w:shd w:val="clear" w:color="auto" w:fill="FFFFFF"/>
        </w:rPr>
        <w:t>J – The Good Turn:</w:t>
      </w:r>
      <w:r w:rsidRPr="00A10D46">
        <w:rPr>
          <w:shd w:val="clear" w:color="auto" w:fill="FFFFFF"/>
        </w:rPr>
        <w:t xml:space="preserve"> </w:t>
      </w:r>
      <w:r w:rsidRPr="00A10D46">
        <w:rPr>
          <w:bCs/>
          <w:shd w:val="clear" w:color="auto" w:fill="FFFFFF"/>
        </w:rPr>
        <w:t>Looking for more challenging tasks, Josie enlists her friends Wesley and Margot into her very own Scout troop, the Copseys, named after the street they all live on. Together they start their quest for their camping badge by sleeping out near to the abandoned factory behind their houses.</w:t>
      </w:r>
    </w:p>
    <w:p w14:paraId="64EA0E68" w14:textId="77777777" w:rsidR="003F3CF1" w:rsidRPr="00A10D46" w:rsidRDefault="003F3CF1" w:rsidP="003F3CF1">
      <w:pPr>
        <w:pStyle w:val="ListParagraph"/>
        <w:numPr>
          <w:ilvl w:val="0"/>
          <w:numId w:val="40"/>
        </w:numPr>
        <w:spacing w:line="276" w:lineRule="auto"/>
      </w:pPr>
      <w:r w:rsidRPr="00A10D46">
        <w:rPr>
          <w:shd w:val="clear" w:color="auto" w:fill="FFFFFF"/>
        </w:rPr>
        <w:t xml:space="preserve"> </w:t>
      </w:r>
      <w:r w:rsidRPr="00A10D46">
        <w:rPr>
          <w:b/>
          <w:shd w:val="clear" w:color="auto" w:fill="FFFFFF"/>
        </w:rPr>
        <w:t>C – Me, My Dad and the End of the Rainbow</w:t>
      </w:r>
      <w:r w:rsidRPr="00A10D46">
        <w:rPr>
          <w:shd w:val="clear" w:color="auto" w:fill="FFFFFF"/>
        </w:rPr>
        <w:t>:</w:t>
      </w:r>
      <w:r w:rsidRPr="00A10D46">
        <w:rPr>
          <w:spacing w:val="7"/>
          <w:shd w:val="clear" w:color="auto" w:fill="FFFFFF"/>
        </w:rPr>
        <w:t xml:space="preserve"> </w:t>
      </w:r>
      <w:r w:rsidRPr="00A10D46">
        <w:t xml:space="preserve">Things aren't going great for Archie Albright. His dad's acting weird, his mum too, and he all he wants is for everything to go back to normal, to three months before when his parents </w:t>
      </w:r>
      <w:r w:rsidRPr="00A10D46">
        <w:lastRenderedPageBreak/>
        <w:t>were happy and still lived together. When Archie sees a colourful, crumpled flyer fall out of Dad's pocket, he thinks he may have found the answer.</w:t>
      </w:r>
      <w:r w:rsidRPr="00A10D46">
        <w:rPr>
          <w:spacing w:val="7"/>
          <w:shd w:val="clear" w:color="auto" w:fill="FFFFFF"/>
        </w:rPr>
        <w:t> </w:t>
      </w:r>
    </w:p>
    <w:p w14:paraId="02379EE0" w14:textId="77777777" w:rsidR="003F3CF1" w:rsidRPr="00A10D46" w:rsidRDefault="003F3CF1" w:rsidP="003F3CF1">
      <w:pPr>
        <w:pStyle w:val="ListParagraph"/>
        <w:numPr>
          <w:ilvl w:val="0"/>
          <w:numId w:val="40"/>
        </w:numPr>
        <w:spacing w:line="276" w:lineRule="auto"/>
      </w:pPr>
      <w:r w:rsidRPr="00A10D46">
        <w:rPr>
          <w:shd w:val="clear" w:color="auto" w:fill="FFFFFF"/>
        </w:rPr>
        <w:t xml:space="preserve"> </w:t>
      </w:r>
      <w:r w:rsidRPr="00A10D46">
        <w:rPr>
          <w:b/>
          <w:shd w:val="clear" w:color="auto" w:fill="FFFFFF"/>
        </w:rPr>
        <w:t>G – The Weather Weaver</w:t>
      </w:r>
      <w:r w:rsidRPr="00A10D46">
        <w:rPr>
          <w:shd w:val="clear" w:color="auto" w:fill="FFFFFF"/>
        </w:rPr>
        <w:t>: 11-year-old Stella has returned home to Shetland to spend the summer with her Grandpa, but it's nothing like she remembers. Grandpa is lost in his grief for Gran, the island is bleak and Stella feels trapped, until she encounters an old woman, Tamar, who can spin rainbows and call hurricanes. </w:t>
      </w:r>
    </w:p>
    <w:p w14:paraId="2AD6AADA" w14:textId="77777777" w:rsidR="003F3CF1" w:rsidRPr="00A10D46" w:rsidRDefault="003F3CF1" w:rsidP="003F3CF1">
      <w:pPr>
        <w:pStyle w:val="ListParagraph"/>
        <w:numPr>
          <w:ilvl w:val="0"/>
          <w:numId w:val="40"/>
        </w:numPr>
        <w:spacing w:line="276" w:lineRule="auto"/>
      </w:pPr>
      <w:r w:rsidRPr="00A10D46">
        <w:rPr>
          <w:shd w:val="clear" w:color="auto" w:fill="FFFFFF"/>
        </w:rPr>
        <w:t xml:space="preserve"> </w:t>
      </w:r>
      <w:r w:rsidRPr="00A10D46">
        <w:rPr>
          <w:b/>
          <w:shd w:val="clear" w:color="auto" w:fill="FFFFFF"/>
        </w:rPr>
        <w:t>B – October, October</w:t>
      </w:r>
      <w:r w:rsidRPr="00A10D46">
        <w:rPr>
          <w:shd w:val="clear" w:color="auto" w:fill="FFFFFF"/>
        </w:rPr>
        <w:t>:</w:t>
      </w:r>
      <w:r w:rsidRPr="00A10D46">
        <w:rPr>
          <w:b/>
          <w:shd w:val="clear" w:color="auto" w:fill="FFFFFF"/>
        </w:rPr>
        <w:t xml:space="preserve"> </w:t>
      </w:r>
      <w:r w:rsidRPr="00A10D46">
        <w:rPr>
          <w:shd w:val="clear" w:color="auto" w:fill="FFFFFF"/>
        </w:rPr>
        <w:t>October and her dad live in the woods. They sleep in the house Dad built for them and eat the food they grow in the vegetable patches. </w:t>
      </w:r>
    </w:p>
    <w:p w14:paraId="08653EE0" w14:textId="77777777" w:rsidR="003F3CF1" w:rsidRPr="00A10D46" w:rsidRDefault="003F3CF1" w:rsidP="003F3CF1">
      <w:pPr>
        <w:pStyle w:val="ListParagraph"/>
        <w:numPr>
          <w:ilvl w:val="0"/>
          <w:numId w:val="40"/>
        </w:numPr>
        <w:spacing w:line="276" w:lineRule="auto"/>
      </w:pPr>
      <w:r w:rsidRPr="00A10D46">
        <w:rPr>
          <w:shd w:val="clear" w:color="auto" w:fill="FFFFFF"/>
        </w:rPr>
        <w:t xml:space="preserve"> </w:t>
      </w:r>
      <w:r w:rsidRPr="00A10D46">
        <w:rPr>
          <w:b/>
          <w:shd w:val="clear" w:color="auto" w:fill="FFFFFF"/>
        </w:rPr>
        <w:t>M – The Greatest Football Team</w:t>
      </w:r>
      <w:r w:rsidRPr="00A10D46">
        <w:rPr>
          <w:shd w:val="clear" w:color="auto" w:fill="FFFFFF"/>
        </w:rPr>
        <w:t xml:space="preserve">: </w:t>
      </w:r>
      <w:r w:rsidRPr="00A10D46">
        <w:t xml:space="preserve">This book </w:t>
      </w:r>
      <w:r w:rsidRPr="00A10D46">
        <w:rPr>
          <w:shd w:val="clear" w:color="auto" w:fill="FCFCFC"/>
        </w:rPr>
        <w:t>features some of the best players of past and present for you to build your ultimate dream team!</w:t>
      </w:r>
    </w:p>
    <w:p w14:paraId="2F29BB0B" w14:textId="77777777" w:rsidR="003F3CF1" w:rsidRPr="00A10D46" w:rsidRDefault="003F3CF1" w:rsidP="003F3CF1">
      <w:pPr>
        <w:pStyle w:val="ListParagraph"/>
        <w:numPr>
          <w:ilvl w:val="0"/>
          <w:numId w:val="40"/>
        </w:numPr>
        <w:spacing w:line="276" w:lineRule="auto"/>
      </w:pPr>
      <w:r w:rsidRPr="00A10D46">
        <w:rPr>
          <w:b/>
          <w:shd w:val="clear" w:color="auto" w:fill="FFFFFF"/>
        </w:rPr>
        <w:t xml:space="preserve"> F – The Nowhere Emporium:</w:t>
      </w:r>
      <w:r w:rsidRPr="00A10D46">
        <w:rPr>
          <w:shd w:val="clear" w:color="auto" w:fill="FFFFFF"/>
        </w:rPr>
        <w:t xml:space="preserve"> Recruited as Mr Silver's apprentice, Daniel learns the secrets of the Emporium's vast labyrinth of passageways and rooms -- rooms that contain wonders beyond anything Daniel has ever imagined.</w:t>
      </w:r>
    </w:p>
    <w:p w14:paraId="6EF95A27" w14:textId="77777777" w:rsidR="003F3CF1" w:rsidRPr="00A10D46" w:rsidRDefault="003F3CF1" w:rsidP="003F3CF1">
      <w:pPr>
        <w:pStyle w:val="ListParagraph"/>
        <w:numPr>
          <w:ilvl w:val="0"/>
          <w:numId w:val="40"/>
        </w:numPr>
        <w:spacing w:line="276" w:lineRule="auto"/>
      </w:pPr>
      <w:r w:rsidRPr="00A10D46">
        <w:rPr>
          <w:b/>
          <w:shd w:val="clear" w:color="auto" w:fill="FFFFFF"/>
        </w:rPr>
        <w:t xml:space="preserve"> N – The World’s Most Magnificent Machines</w:t>
      </w:r>
      <w:r w:rsidRPr="00A10D46">
        <w:rPr>
          <w:shd w:val="clear" w:color="auto" w:fill="FFFFFF"/>
        </w:rPr>
        <w:t>: The longest ship ever built, the heaviest digger and the largest aeroplane, the world's first working motorcar, and its most expensive one. </w:t>
      </w:r>
    </w:p>
    <w:p w14:paraId="6F047D1B" w14:textId="77777777" w:rsidR="003F3CF1" w:rsidRPr="00A10D46" w:rsidRDefault="003F3CF1" w:rsidP="003F3CF1">
      <w:pPr>
        <w:pStyle w:val="ListParagraph"/>
        <w:numPr>
          <w:ilvl w:val="0"/>
          <w:numId w:val="40"/>
        </w:numPr>
        <w:spacing w:line="276" w:lineRule="auto"/>
      </w:pPr>
      <w:r w:rsidRPr="00A10D46">
        <w:rPr>
          <w:shd w:val="clear" w:color="auto" w:fill="FFFFFF"/>
        </w:rPr>
        <w:t xml:space="preserve"> </w:t>
      </w:r>
      <w:r w:rsidRPr="00A10D46">
        <w:rPr>
          <w:b/>
          <w:shd w:val="clear" w:color="auto" w:fill="FFFFFF"/>
        </w:rPr>
        <w:t>S – The Infinity Files</w:t>
      </w:r>
      <w:r w:rsidRPr="00A10D46">
        <w:rPr>
          <w:shd w:val="clear" w:color="auto" w:fill="FFFFFF"/>
        </w:rPr>
        <w:t>: Ash Yang dreamed of being a starfighter pilot. But when she crashes out of her final test - literally - she somehow lands the most powerful job in the universe.</w:t>
      </w:r>
    </w:p>
    <w:p w14:paraId="1A40673A" w14:textId="77777777" w:rsidR="003F3CF1" w:rsidRPr="00A10D46" w:rsidRDefault="003F3CF1" w:rsidP="003F3CF1">
      <w:pPr>
        <w:pStyle w:val="ListParagraph"/>
        <w:numPr>
          <w:ilvl w:val="0"/>
          <w:numId w:val="40"/>
        </w:numPr>
        <w:spacing w:line="276" w:lineRule="auto"/>
        <w:rPr>
          <w:b/>
        </w:rPr>
      </w:pPr>
      <w:r w:rsidRPr="00A10D46">
        <w:rPr>
          <w:shd w:val="clear" w:color="auto" w:fill="FFFFFF"/>
        </w:rPr>
        <w:t xml:space="preserve"> </w:t>
      </w:r>
      <w:r w:rsidRPr="00A10D46">
        <w:rPr>
          <w:b/>
          <w:shd w:val="clear" w:color="auto" w:fill="FFFFFF"/>
        </w:rPr>
        <w:t>U – One</w:t>
      </w:r>
      <w:r w:rsidRPr="00A10D46">
        <w:t>: Two dreams. Two lives. But one body. Grace and Tippi are conjoined twins, joined at the waist, defying the odds of survival for sixteen years.</w:t>
      </w:r>
    </w:p>
    <w:p w14:paraId="33C4DDA2" w14:textId="77777777" w:rsidR="003F3CF1" w:rsidRPr="00A10D46" w:rsidRDefault="003F3CF1" w:rsidP="003F3CF1">
      <w:pPr>
        <w:pStyle w:val="ListParagraph"/>
        <w:numPr>
          <w:ilvl w:val="0"/>
          <w:numId w:val="40"/>
        </w:numPr>
        <w:spacing w:line="276" w:lineRule="auto"/>
        <w:rPr>
          <w:b/>
        </w:rPr>
      </w:pPr>
      <w:r w:rsidRPr="00A10D46">
        <w:rPr>
          <w:b/>
          <w:shd w:val="clear" w:color="auto" w:fill="FFFFFF"/>
        </w:rPr>
        <w:t xml:space="preserve"> L </w:t>
      </w:r>
      <w:r w:rsidRPr="00A10D46">
        <w:rPr>
          <w:b/>
        </w:rPr>
        <w:t xml:space="preserve">– El Deafo: </w:t>
      </w:r>
      <w:r w:rsidRPr="00A10D46">
        <w:rPr>
          <w:shd w:val="clear" w:color="auto" w:fill="FFFFFF"/>
        </w:rPr>
        <w:t>Starting at a new school is scary, even more so with a giant hearing aid strapped to your chest!</w:t>
      </w:r>
    </w:p>
    <w:p w14:paraId="22776738" w14:textId="77777777" w:rsidR="003F3CF1" w:rsidRPr="00A10D46" w:rsidRDefault="003F3CF1" w:rsidP="003F3CF1">
      <w:pPr>
        <w:pStyle w:val="ListParagraph"/>
        <w:numPr>
          <w:ilvl w:val="0"/>
          <w:numId w:val="40"/>
        </w:numPr>
        <w:spacing w:line="276" w:lineRule="auto"/>
        <w:rPr>
          <w:b/>
        </w:rPr>
      </w:pPr>
      <w:r w:rsidRPr="00A10D46">
        <w:rPr>
          <w:b/>
          <w:shd w:val="clear" w:color="auto" w:fill="FFFFFF"/>
        </w:rPr>
        <w:t xml:space="preserve"> D</w:t>
      </w:r>
      <w:r w:rsidRPr="00A10D46">
        <w:rPr>
          <w:b/>
        </w:rPr>
        <w:t xml:space="preserve"> – The Deepest Breath</w:t>
      </w:r>
      <w:r w:rsidRPr="00A10D46">
        <w:t xml:space="preserve">: </w:t>
      </w:r>
      <w:r w:rsidRPr="00A10D46">
        <w:rPr>
          <w:lang w:eastAsia="en-GB"/>
        </w:rPr>
        <w:t>11-year-old Stevie is an avid reader and she knows a lot of things about a lot of things. But these are the things she'd like to know the most:</w:t>
      </w:r>
      <w:r w:rsidRPr="00A10D46">
        <w:br/>
      </w:r>
      <w:r w:rsidRPr="00A10D46">
        <w:rPr>
          <w:lang w:eastAsia="en-GB"/>
        </w:rPr>
        <w:t>1. The ocean and all the things that live there and why it's so scary</w:t>
      </w:r>
      <w:r w:rsidRPr="00A10D46">
        <w:rPr>
          <w:lang w:eastAsia="en-GB"/>
        </w:rPr>
        <w:br/>
        <w:t>2. The stars and all the constellations</w:t>
      </w:r>
      <w:r w:rsidRPr="00A10D46">
        <w:rPr>
          <w:lang w:eastAsia="en-GB"/>
        </w:rPr>
        <w:br/>
        <w:t>3. How phones work</w:t>
      </w:r>
      <w:r w:rsidRPr="00A10D46">
        <w:rPr>
          <w:lang w:eastAsia="en-GB"/>
        </w:rPr>
        <w:br/>
        <w:t>4. What happened to Princess Anastasia</w:t>
      </w:r>
      <w:r w:rsidRPr="00A10D46">
        <w:rPr>
          <w:lang w:eastAsia="en-GB"/>
        </w:rPr>
        <w:br/>
        <w:t>5. Knots</w:t>
      </w:r>
      <w:r w:rsidRPr="00A10D46">
        <w:rPr>
          <w:b/>
        </w:rPr>
        <w:br/>
      </w:r>
      <w:r w:rsidRPr="00A10D46">
        <w:rPr>
          <w:b/>
        </w:rPr>
        <w:br/>
      </w:r>
      <w:r w:rsidRPr="00A10D46">
        <w:rPr>
          <w:b/>
          <w:color w:val="0F1111"/>
          <w:shd w:val="clear" w:color="auto" w:fill="FFFFFF"/>
        </w:rPr>
        <w:br/>
      </w:r>
    </w:p>
    <w:p w14:paraId="59BFA13D" w14:textId="77777777" w:rsidR="003F3CF1" w:rsidRPr="00E00455" w:rsidRDefault="003F3CF1" w:rsidP="00D41F46">
      <w:pPr>
        <w:pStyle w:val="ListParagraph"/>
        <w:numPr>
          <w:ilvl w:val="0"/>
          <w:numId w:val="0"/>
        </w:numPr>
        <w:ind w:left="720"/>
      </w:pPr>
    </w:p>
    <w:sectPr w:rsidR="003F3CF1" w:rsidRPr="00E00455" w:rsidSect="00BE0E7D">
      <w:pgSz w:w="11906" w:h="16838"/>
      <w:pgMar w:top="1440" w:right="1440" w:bottom="1440" w:left="1440"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66632F" w14:textId="77777777" w:rsidR="003F3CF1" w:rsidRDefault="003F3CF1" w:rsidP="00DA087C">
      <w:r>
        <w:separator/>
      </w:r>
    </w:p>
    <w:p w14:paraId="20F7C30A" w14:textId="77777777" w:rsidR="003F3CF1" w:rsidRDefault="003F3CF1" w:rsidP="00DA087C"/>
    <w:p w14:paraId="5C021C9D" w14:textId="77777777" w:rsidR="003F3CF1" w:rsidRDefault="003F3CF1" w:rsidP="00DA087C"/>
  </w:endnote>
  <w:endnote w:type="continuationSeparator" w:id="0">
    <w:p w14:paraId="11B953DB" w14:textId="77777777" w:rsidR="003F3CF1" w:rsidRDefault="003F3CF1" w:rsidP="00DA087C">
      <w:r>
        <w:continuationSeparator/>
      </w:r>
    </w:p>
    <w:p w14:paraId="0DD2B03C" w14:textId="77777777" w:rsidR="003F3CF1" w:rsidRDefault="003F3CF1" w:rsidP="00DA087C"/>
    <w:p w14:paraId="66BF9FB2" w14:textId="77777777" w:rsidR="003F3CF1" w:rsidRDefault="003F3CF1" w:rsidP="00DA08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ltis ScotBook Bold">
    <w:altName w:val="Segoe UI Semibold"/>
    <w:panose1 w:val="00000000000000000000"/>
    <w:charset w:val="00"/>
    <w:family w:val="swiss"/>
    <w:notTrueType/>
    <w:pitch w:val="variable"/>
    <w:sig w:usb0="A00000BF" w:usb1="4000647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1226141"/>
      <w:docPartObj>
        <w:docPartGallery w:val="Page Numbers (Bottom of Page)"/>
        <w:docPartUnique/>
      </w:docPartObj>
    </w:sdtPr>
    <w:sdtEndPr>
      <w:rPr>
        <w:noProof/>
      </w:rPr>
    </w:sdtEndPr>
    <w:sdtContent>
      <w:p w14:paraId="21CE2B22" w14:textId="48DD77E0" w:rsidR="00BE0E7D" w:rsidRDefault="00BE0E7D">
        <w:pPr>
          <w:pStyle w:val="Footer"/>
          <w:jc w:val="right"/>
        </w:pPr>
        <w:r>
          <w:fldChar w:fldCharType="begin"/>
        </w:r>
        <w:r>
          <w:instrText xml:space="preserve"> PAGE   \* MERGEFORMAT </w:instrText>
        </w:r>
        <w:r>
          <w:fldChar w:fldCharType="separate"/>
        </w:r>
        <w:r w:rsidR="00B56B2B">
          <w:rPr>
            <w:noProof/>
          </w:rPr>
          <w:t>2</w:t>
        </w:r>
        <w:r>
          <w:rPr>
            <w:noProof/>
          </w:rPr>
          <w:fldChar w:fldCharType="end"/>
        </w:r>
      </w:p>
    </w:sdtContent>
  </w:sdt>
  <w:p w14:paraId="7D597DB5" w14:textId="77777777" w:rsidR="00BE0E7D" w:rsidRDefault="00BE0E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41D582" w14:textId="77777777" w:rsidR="003F3CF1" w:rsidRDefault="003F3CF1" w:rsidP="00DA087C">
      <w:r>
        <w:separator/>
      </w:r>
    </w:p>
    <w:p w14:paraId="6AA8AAF9" w14:textId="77777777" w:rsidR="003F3CF1" w:rsidRDefault="003F3CF1" w:rsidP="00DA087C"/>
    <w:p w14:paraId="63B40EFC" w14:textId="77777777" w:rsidR="003F3CF1" w:rsidRDefault="003F3CF1" w:rsidP="00DA087C"/>
  </w:footnote>
  <w:footnote w:type="continuationSeparator" w:id="0">
    <w:p w14:paraId="2D9AB3ED" w14:textId="77777777" w:rsidR="003F3CF1" w:rsidRDefault="003F3CF1" w:rsidP="00DA087C">
      <w:r>
        <w:continuationSeparator/>
      </w:r>
    </w:p>
    <w:p w14:paraId="22F546F8" w14:textId="77777777" w:rsidR="003F3CF1" w:rsidRDefault="003F3CF1" w:rsidP="00DA087C"/>
    <w:p w14:paraId="36B05097" w14:textId="77777777" w:rsidR="003F3CF1" w:rsidRDefault="003F3CF1" w:rsidP="00DA087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CA4AA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F7298D"/>
    <w:multiLevelType w:val="hybridMultilevel"/>
    <w:tmpl w:val="73C60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2A53F2"/>
    <w:multiLevelType w:val="hybridMultilevel"/>
    <w:tmpl w:val="50FAD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2E65D8"/>
    <w:multiLevelType w:val="hybridMultilevel"/>
    <w:tmpl w:val="B4F6E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CE2EDA"/>
    <w:multiLevelType w:val="hybridMultilevel"/>
    <w:tmpl w:val="2CAAD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2E6716"/>
    <w:multiLevelType w:val="hybridMultilevel"/>
    <w:tmpl w:val="1C1CB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732625"/>
    <w:multiLevelType w:val="hybridMultilevel"/>
    <w:tmpl w:val="1180D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4414B0"/>
    <w:multiLevelType w:val="hybridMultilevel"/>
    <w:tmpl w:val="AE94E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A1420B"/>
    <w:multiLevelType w:val="multilevel"/>
    <w:tmpl w:val="D88C1B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1B7E5C4B"/>
    <w:multiLevelType w:val="hybridMultilevel"/>
    <w:tmpl w:val="C88E8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E84232"/>
    <w:multiLevelType w:val="hybridMultilevel"/>
    <w:tmpl w:val="5E346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73270A"/>
    <w:multiLevelType w:val="hybridMultilevel"/>
    <w:tmpl w:val="D34C8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6C7EEC"/>
    <w:multiLevelType w:val="hybridMultilevel"/>
    <w:tmpl w:val="DDE2B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0692536"/>
    <w:multiLevelType w:val="hybridMultilevel"/>
    <w:tmpl w:val="849A9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3576770"/>
    <w:multiLevelType w:val="hybridMultilevel"/>
    <w:tmpl w:val="EFDC7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CB32F8"/>
    <w:multiLevelType w:val="hybridMultilevel"/>
    <w:tmpl w:val="324AA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7F17098"/>
    <w:multiLevelType w:val="hybridMultilevel"/>
    <w:tmpl w:val="77A46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684707"/>
    <w:multiLevelType w:val="hybridMultilevel"/>
    <w:tmpl w:val="39445018"/>
    <w:lvl w:ilvl="0" w:tplc="AE824A80">
      <w:start w:val="1"/>
      <w:numFmt w:val="bullet"/>
      <w:lvlText w:val=""/>
      <w:lvlJc w:val="left"/>
      <w:pPr>
        <w:ind w:left="360" w:hanging="360"/>
      </w:pPr>
      <w:rPr>
        <w:rFonts w:ascii="Symbol" w:hAnsi="Symbol" w:hint="default"/>
        <w:sz w:val="24"/>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6301147"/>
    <w:multiLevelType w:val="hybridMultilevel"/>
    <w:tmpl w:val="29D653B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9" w15:restartNumberingAfterBreak="0">
    <w:nsid w:val="367E2DF6"/>
    <w:multiLevelType w:val="hybridMultilevel"/>
    <w:tmpl w:val="0928B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999560A"/>
    <w:multiLevelType w:val="hybridMultilevel"/>
    <w:tmpl w:val="2CBC8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8F542E"/>
    <w:multiLevelType w:val="hybridMultilevel"/>
    <w:tmpl w:val="8B969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05548E5"/>
    <w:multiLevelType w:val="hybridMultilevel"/>
    <w:tmpl w:val="5DDE6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7F262FD"/>
    <w:multiLevelType w:val="hybridMultilevel"/>
    <w:tmpl w:val="16505D5C"/>
    <w:lvl w:ilvl="0" w:tplc="30360696">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14A460C"/>
    <w:multiLevelType w:val="hybridMultilevel"/>
    <w:tmpl w:val="1F3E02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5AA838DB"/>
    <w:multiLevelType w:val="hybridMultilevel"/>
    <w:tmpl w:val="EFE83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BD41630"/>
    <w:multiLevelType w:val="hybridMultilevel"/>
    <w:tmpl w:val="78862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F4F1BED"/>
    <w:multiLevelType w:val="hybridMultilevel"/>
    <w:tmpl w:val="17C0A4F8"/>
    <w:lvl w:ilvl="0" w:tplc="AE824A80">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0E15B29"/>
    <w:multiLevelType w:val="hybridMultilevel"/>
    <w:tmpl w:val="14E4B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2D25A69"/>
    <w:multiLevelType w:val="hybridMultilevel"/>
    <w:tmpl w:val="7012CDF6"/>
    <w:lvl w:ilvl="0" w:tplc="4BCAFF80">
      <w:start w:val="2022"/>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3AC7CA9"/>
    <w:multiLevelType w:val="hybridMultilevel"/>
    <w:tmpl w:val="4FA291BE"/>
    <w:lvl w:ilvl="0" w:tplc="D3249A90">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460128C"/>
    <w:multiLevelType w:val="hybridMultilevel"/>
    <w:tmpl w:val="96CA5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C292303"/>
    <w:multiLevelType w:val="hybridMultilevel"/>
    <w:tmpl w:val="E58025F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C48673D"/>
    <w:multiLevelType w:val="hybridMultilevel"/>
    <w:tmpl w:val="C4E665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D407179"/>
    <w:multiLevelType w:val="hybridMultilevel"/>
    <w:tmpl w:val="E2BE2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E5F723E"/>
    <w:multiLevelType w:val="hybridMultilevel"/>
    <w:tmpl w:val="DAF8FD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22548C8"/>
    <w:multiLevelType w:val="hybridMultilevel"/>
    <w:tmpl w:val="A62EB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6A55DAE"/>
    <w:multiLevelType w:val="hybridMultilevel"/>
    <w:tmpl w:val="5A5CD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DD11268"/>
    <w:multiLevelType w:val="hybridMultilevel"/>
    <w:tmpl w:val="972AD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F0B2ACA"/>
    <w:multiLevelType w:val="hybridMultilevel"/>
    <w:tmpl w:val="828EE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F385621"/>
    <w:multiLevelType w:val="hybridMultilevel"/>
    <w:tmpl w:val="0C9E855C"/>
    <w:lvl w:ilvl="0" w:tplc="7C1803AE">
      <w:start w:val="1"/>
      <w:numFmt w:val="upperLetter"/>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35421526">
    <w:abstractNumId w:val="8"/>
  </w:num>
  <w:num w:numId="2" w16cid:durableId="357120213">
    <w:abstractNumId w:val="39"/>
  </w:num>
  <w:num w:numId="3" w16cid:durableId="1865054414">
    <w:abstractNumId w:val="18"/>
  </w:num>
  <w:num w:numId="4" w16cid:durableId="350303319">
    <w:abstractNumId w:val="7"/>
  </w:num>
  <w:num w:numId="5" w16cid:durableId="775099727">
    <w:abstractNumId w:val="26"/>
  </w:num>
  <w:num w:numId="6" w16cid:durableId="1527063390">
    <w:abstractNumId w:val="24"/>
  </w:num>
  <w:num w:numId="7" w16cid:durableId="1444112271">
    <w:abstractNumId w:val="21"/>
  </w:num>
  <w:num w:numId="8" w16cid:durableId="882399721">
    <w:abstractNumId w:val="35"/>
  </w:num>
  <w:num w:numId="9" w16cid:durableId="1593010212">
    <w:abstractNumId w:val="33"/>
  </w:num>
  <w:num w:numId="10" w16cid:durableId="1364089346">
    <w:abstractNumId w:val="0"/>
  </w:num>
  <w:num w:numId="11" w16cid:durableId="1037780416">
    <w:abstractNumId w:val="19"/>
  </w:num>
  <w:num w:numId="12" w16cid:durableId="1838105993">
    <w:abstractNumId w:val="17"/>
  </w:num>
  <w:num w:numId="13" w16cid:durableId="2146728285">
    <w:abstractNumId w:val="27"/>
  </w:num>
  <w:num w:numId="14" w16cid:durableId="970787839">
    <w:abstractNumId w:val="5"/>
  </w:num>
  <w:num w:numId="15" w16cid:durableId="368146639">
    <w:abstractNumId w:val="13"/>
  </w:num>
  <w:num w:numId="16" w16cid:durableId="668295459">
    <w:abstractNumId w:val="34"/>
  </w:num>
  <w:num w:numId="17" w16cid:durableId="395202285">
    <w:abstractNumId w:val="25"/>
  </w:num>
  <w:num w:numId="18" w16cid:durableId="434405296">
    <w:abstractNumId w:val="2"/>
  </w:num>
  <w:num w:numId="19" w16cid:durableId="341401757">
    <w:abstractNumId w:val="4"/>
  </w:num>
  <w:num w:numId="20" w16cid:durableId="815341109">
    <w:abstractNumId w:val="14"/>
  </w:num>
  <w:num w:numId="21" w16cid:durableId="220754441">
    <w:abstractNumId w:val="3"/>
  </w:num>
  <w:num w:numId="22" w16cid:durableId="907768206">
    <w:abstractNumId w:val="20"/>
  </w:num>
  <w:num w:numId="23" w16cid:durableId="175849643">
    <w:abstractNumId w:val="1"/>
  </w:num>
  <w:num w:numId="24" w16cid:durableId="1146625727">
    <w:abstractNumId w:val="9"/>
  </w:num>
  <w:num w:numId="25" w16cid:durableId="608242333">
    <w:abstractNumId w:val="37"/>
  </w:num>
  <w:num w:numId="26" w16cid:durableId="81730445">
    <w:abstractNumId w:val="28"/>
  </w:num>
  <w:num w:numId="27" w16cid:durableId="1118569982">
    <w:abstractNumId w:val="38"/>
  </w:num>
  <w:num w:numId="28" w16cid:durableId="315304544">
    <w:abstractNumId w:val="22"/>
  </w:num>
  <w:num w:numId="29" w16cid:durableId="1517113300">
    <w:abstractNumId w:val="31"/>
  </w:num>
  <w:num w:numId="30" w16cid:durableId="1032027180">
    <w:abstractNumId w:val="6"/>
  </w:num>
  <w:num w:numId="31" w16cid:durableId="16661389">
    <w:abstractNumId w:val="15"/>
  </w:num>
  <w:num w:numId="32" w16cid:durableId="2045865222">
    <w:abstractNumId w:val="12"/>
  </w:num>
  <w:num w:numId="33" w16cid:durableId="851409738">
    <w:abstractNumId w:val="23"/>
  </w:num>
  <w:num w:numId="34" w16cid:durableId="659582129">
    <w:abstractNumId w:val="16"/>
  </w:num>
  <w:num w:numId="35" w16cid:durableId="2056462699">
    <w:abstractNumId w:val="36"/>
  </w:num>
  <w:num w:numId="36" w16cid:durableId="1408260509">
    <w:abstractNumId w:val="29"/>
  </w:num>
  <w:num w:numId="37" w16cid:durableId="749037303">
    <w:abstractNumId w:val="11"/>
  </w:num>
  <w:num w:numId="38" w16cid:durableId="947546742">
    <w:abstractNumId w:val="10"/>
  </w:num>
  <w:num w:numId="39" w16cid:durableId="1627618169">
    <w:abstractNumId w:val="40"/>
  </w:num>
  <w:num w:numId="40" w16cid:durableId="15470145">
    <w:abstractNumId w:val="30"/>
  </w:num>
  <w:num w:numId="41" w16cid:durableId="892815173">
    <w:abstractNumId w:val="3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ttachedTemplate r:id="rId1"/>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3CF1"/>
    <w:rsid w:val="000102FB"/>
    <w:rsid w:val="000204A3"/>
    <w:rsid w:val="00025A26"/>
    <w:rsid w:val="0003618E"/>
    <w:rsid w:val="00065DEE"/>
    <w:rsid w:val="000B26C7"/>
    <w:rsid w:val="000F611D"/>
    <w:rsid w:val="00111E61"/>
    <w:rsid w:val="00157D84"/>
    <w:rsid w:val="001710C5"/>
    <w:rsid w:val="00180989"/>
    <w:rsid w:val="001868E3"/>
    <w:rsid w:val="001933F6"/>
    <w:rsid w:val="0019780B"/>
    <w:rsid w:val="001B2952"/>
    <w:rsid w:val="001D263C"/>
    <w:rsid w:val="00200CC9"/>
    <w:rsid w:val="002500A1"/>
    <w:rsid w:val="00264E31"/>
    <w:rsid w:val="00281388"/>
    <w:rsid w:val="00292796"/>
    <w:rsid w:val="002A2863"/>
    <w:rsid w:val="002F6110"/>
    <w:rsid w:val="00307D13"/>
    <w:rsid w:val="00373623"/>
    <w:rsid w:val="003A42DD"/>
    <w:rsid w:val="003F3CF1"/>
    <w:rsid w:val="00407351"/>
    <w:rsid w:val="00432721"/>
    <w:rsid w:val="004B5F44"/>
    <w:rsid w:val="004E505B"/>
    <w:rsid w:val="00520212"/>
    <w:rsid w:val="005267EB"/>
    <w:rsid w:val="00532F6B"/>
    <w:rsid w:val="00540017"/>
    <w:rsid w:val="00541B5B"/>
    <w:rsid w:val="00571F75"/>
    <w:rsid w:val="005E67F3"/>
    <w:rsid w:val="00640876"/>
    <w:rsid w:val="0067572D"/>
    <w:rsid w:val="0067644E"/>
    <w:rsid w:val="006D101B"/>
    <w:rsid w:val="006F5773"/>
    <w:rsid w:val="0073000F"/>
    <w:rsid w:val="00731D07"/>
    <w:rsid w:val="00742EC4"/>
    <w:rsid w:val="007C3D9A"/>
    <w:rsid w:val="007D02B4"/>
    <w:rsid w:val="00804ACE"/>
    <w:rsid w:val="00831342"/>
    <w:rsid w:val="00850C6D"/>
    <w:rsid w:val="00854F77"/>
    <w:rsid w:val="008A70D4"/>
    <w:rsid w:val="008B1FC9"/>
    <w:rsid w:val="008E3D90"/>
    <w:rsid w:val="00944AB9"/>
    <w:rsid w:val="00954D67"/>
    <w:rsid w:val="00985D35"/>
    <w:rsid w:val="00997294"/>
    <w:rsid w:val="009A708D"/>
    <w:rsid w:val="009D0EDB"/>
    <w:rsid w:val="009E5169"/>
    <w:rsid w:val="00A35E25"/>
    <w:rsid w:val="00A5115F"/>
    <w:rsid w:val="00A92EB0"/>
    <w:rsid w:val="00AD76EA"/>
    <w:rsid w:val="00B56B2B"/>
    <w:rsid w:val="00B8746A"/>
    <w:rsid w:val="00BE0E7D"/>
    <w:rsid w:val="00BE3A88"/>
    <w:rsid w:val="00C0660F"/>
    <w:rsid w:val="00C5703E"/>
    <w:rsid w:val="00C66C6B"/>
    <w:rsid w:val="00C80BAF"/>
    <w:rsid w:val="00C84DF2"/>
    <w:rsid w:val="00CA22ED"/>
    <w:rsid w:val="00CA2FEB"/>
    <w:rsid w:val="00CC54BB"/>
    <w:rsid w:val="00D179A0"/>
    <w:rsid w:val="00D41F46"/>
    <w:rsid w:val="00D57193"/>
    <w:rsid w:val="00D81B78"/>
    <w:rsid w:val="00DA087C"/>
    <w:rsid w:val="00DC5F66"/>
    <w:rsid w:val="00DE7587"/>
    <w:rsid w:val="00E00455"/>
    <w:rsid w:val="00E31502"/>
    <w:rsid w:val="00E407DD"/>
    <w:rsid w:val="00E63189"/>
    <w:rsid w:val="00EB7E89"/>
    <w:rsid w:val="00EE019F"/>
    <w:rsid w:val="00EE5184"/>
    <w:rsid w:val="00F45462"/>
    <w:rsid w:val="00F46ADF"/>
    <w:rsid w:val="00FB194A"/>
    <w:rsid w:val="00FB6395"/>
    <w:rsid w:val="00FE09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7B38669"/>
  <w15:chartTrackingRefBased/>
  <w15:docId w15:val="{DF4D49CF-0B0B-407B-8330-C21852378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87C"/>
    <w:rPr>
      <w:rFonts w:ascii="Arial" w:hAnsi="Arial" w:cs="Arial"/>
      <w:sz w:val="24"/>
      <w:szCs w:val="24"/>
    </w:rPr>
  </w:style>
  <w:style w:type="paragraph" w:styleId="Heading1">
    <w:name w:val="heading 1"/>
    <w:basedOn w:val="Normal"/>
    <w:next w:val="Normal"/>
    <w:link w:val="Heading1Char"/>
    <w:uiPriority w:val="9"/>
    <w:qFormat/>
    <w:rsid w:val="009A708D"/>
    <w:pPr>
      <w:spacing w:after="0"/>
      <w:outlineLvl w:val="0"/>
    </w:pPr>
    <w:rPr>
      <w:b/>
      <w:sz w:val="44"/>
      <w:szCs w:val="44"/>
    </w:rPr>
  </w:style>
  <w:style w:type="paragraph" w:styleId="Heading2">
    <w:name w:val="heading 2"/>
    <w:basedOn w:val="Normal"/>
    <w:next w:val="Normal"/>
    <w:link w:val="Heading2Char"/>
    <w:uiPriority w:val="9"/>
    <w:unhideWhenUsed/>
    <w:qFormat/>
    <w:rsid w:val="009A708D"/>
    <w:pPr>
      <w:spacing w:after="0"/>
      <w:outlineLvl w:val="1"/>
    </w:pPr>
    <w:rPr>
      <w:b/>
      <w:bCs/>
      <w:sz w:val="32"/>
      <w:szCs w:val="32"/>
    </w:rPr>
  </w:style>
  <w:style w:type="paragraph" w:styleId="Heading3">
    <w:name w:val="heading 3"/>
    <w:basedOn w:val="Heading2"/>
    <w:next w:val="Normal"/>
    <w:link w:val="Heading3Char"/>
    <w:autoRedefine/>
    <w:uiPriority w:val="9"/>
    <w:unhideWhenUsed/>
    <w:qFormat/>
    <w:rsid w:val="00D41F46"/>
    <w:pPr>
      <w:outlineLvl w:val="2"/>
    </w:pPr>
    <w:rPr>
      <w:b w:val="0"/>
      <w:sz w:val="28"/>
      <w:szCs w:val="28"/>
      <w:u w:val="single"/>
    </w:rPr>
  </w:style>
  <w:style w:type="paragraph" w:styleId="Heading4">
    <w:name w:val="heading 4"/>
    <w:basedOn w:val="Normal"/>
    <w:next w:val="Normal"/>
    <w:link w:val="Heading4Char"/>
    <w:uiPriority w:val="9"/>
    <w:unhideWhenUsed/>
    <w:qFormat/>
    <w:rsid w:val="009A708D"/>
    <w:pPr>
      <w:spacing w:after="0"/>
      <w:outlineLvl w:val="3"/>
    </w:pPr>
    <w:rPr>
      <w:b/>
      <w:bCs/>
    </w:rPr>
  </w:style>
  <w:style w:type="paragraph" w:styleId="Heading5">
    <w:name w:val="heading 5"/>
    <w:basedOn w:val="Normal"/>
    <w:next w:val="Normal"/>
    <w:link w:val="Heading5Char"/>
    <w:uiPriority w:val="9"/>
    <w:unhideWhenUsed/>
    <w:qFormat/>
    <w:rsid w:val="009A708D"/>
    <w:pPr>
      <w:spacing w:after="0"/>
      <w:outlineLvl w:val="4"/>
    </w:pPr>
    <w:rPr>
      <w:b/>
      <w:bCs/>
      <w:i/>
      <w:iCs/>
    </w:rPr>
  </w:style>
  <w:style w:type="paragraph" w:styleId="Heading6">
    <w:name w:val="heading 6"/>
    <w:basedOn w:val="Normal"/>
    <w:next w:val="Normal"/>
    <w:link w:val="Heading6Char"/>
    <w:uiPriority w:val="9"/>
    <w:unhideWhenUsed/>
    <w:qFormat/>
    <w:rsid w:val="009A708D"/>
    <w:pPr>
      <w:spacing w:after="0"/>
      <w:outlineLvl w:val="5"/>
    </w:pPr>
    <w:rPr>
      <w:i/>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paragraph" w:styleId="ListParagraph">
    <w:name w:val="List Paragraph"/>
    <w:basedOn w:val="Normal"/>
    <w:uiPriority w:val="34"/>
    <w:qFormat/>
    <w:rsid w:val="00025A26"/>
    <w:pPr>
      <w:numPr>
        <w:numId w:val="33"/>
      </w:numPr>
      <w:suppressAutoHyphens/>
      <w:autoSpaceDN w:val="0"/>
      <w:spacing w:after="80"/>
      <w:textAlignment w:val="baseline"/>
    </w:pPr>
    <w:rPr>
      <w:rFonts w:eastAsia="Calibri"/>
    </w:rPr>
  </w:style>
  <w:style w:type="character" w:styleId="Hyperlink">
    <w:name w:val="Hyperlink"/>
    <w:basedOn w:val="DefaultParagraphFont"/>
    <w:uiPriority w:val="99"/>
    <w:unhideWhenUsed/>
    <w:qFormat/>
    <w:rsid w:val="00D41F46"/>
    <w:rPr>
      <w:color w:val="C31C70"/>
      <w:u w:val="single"/>
    </w:rPr>
  </w:style>
  <w:style w:type="character" w:styleId="CommentReference">
    <w:name w:val="annotation reference"/>
    <w:basedOn w:val="DefaultParagraphFont"/>
    <w:uiPriority w:val="99"/>
    <w:semiHidden/>
    <w:unhideWhenUsed/>
    <w:rsid w:val="00DE7587"/>
    <w:rPr>
      <w:sz w:val="16"/>
      <w:szCs w:val="16"/>
    </w:rPr>
  </w:style>
  <w:style w:type="table" w:styleId="TableGrid">
    <w:name w:val="Table Grid"/>
    <w:basedOn w:val="TableNormal"/>
    <w:uiPriority w:val="39"/>
    <w:rsid w:val="00DE7587"/>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7587"/>
    <w:pPr>
      <w:spacing w:before="100" w:beforeAutospacing="1" w:after="100" w:afterAutospacing="1" w:line="240" w:lineRule="auto"/>
    </w:pPr>
    <w:rPr>
      <w:rFonts w:ascii="Times New Roman" w:eastAsiaTheme="minorEastAsia" w:hAnsi="Times New Roman" w:cs="Times New Roman"/>
      <w:lang w:eastAsia="en-GB"/>
    </w:rPr>
  </w:style>
  <w:style w:type="paragraph" w:styleId="ListBullet">
    <w:name w:val="List Bullet"/>
    <w:basedOn w:val="Normal"/>
    <w:uiPriority w:val="99"/>
    <w:unhideWhenUsed/>
    <w:rsid w:val="00292796"/>
    <w:pPr>
      <w:numPr>
        <w:numId w:val="10"/>
      </w:numPr>
      <w:spacing w:after="200"/>
      <w:contextualSpacing/>
    </w:pPr>
    <w:rPr>
      <w:rFonts w:eastAsia="Calibri" w:cs="Times New Roman"/>
    </w:rPr>
  </w:style>
  <w:style w:type="character" w:customStyle="1" w:styleId="Heading1Char">
    <w:name w:val="Heading 1 Char"/>
    <w:basedOn w:val="DefaultParagraphFont"/>
    <w:link w:val="Heading1"/>
    <w:uiPriority w:val="9"/>
    <w:rsid w:val="009A708D"/>
    <w:rPr>
      <w:rFonts w:ascii="Arial" w:hAnsi="Arial"/>
      <w:b/>
      <w:sz w:val="44"/>
      <w:szCs w:val="44"/>
    </w:rPr>
  </w:style>
  <w:style w:type="character" w:customStyle="1" w:styleId="Heading2Char">
    <w:name w:val="Heading 2 Char"/>
    <w:basedOn w:val="DefaultParagraphFont"/>
    <w:link w:val="Heading2"/>
    <w:uiPriority w:val="9"/>
    <w:rsid w:val="009A708D"/>
    <w:rPr>
      <w:rFonts w:ascii="Arial" w:hAnsi="Arial"/>
      <w:b/>
      <w:bCs/>
      <w:sz w:val="32"/>
      <w:szCs w:val="32"/>
    </w:rPr>
  </w:style>
  <w:style w:type="character" w:customStyle="1" w:styleId="Heading3Char">
    <w:name w:val="Heading 3 Char"/>
    <w:basedOn w:val="DefaultParagraphFont"/>
    <w:link w:val="Heading3"/>
    <w:uiPriority w:val="9"/>
    <w:rsid w:val="00D41F46"/>
    <w:rPr>
      <w:rFonts w:ascii="Arial" w:hAnsi="Arial" w:cs="Arial"/>
      <w:bCs/>
      <w:sz w:val="28"/>
      <w:szCs w:val="28"/>
      <w:u w:val="single"/>
    </w:rPr>
  </w:style>
  <w:style w:type="character" w:customStyle="1" w:styleId="Heading4Char">
    <w:name w:val="Heading 4 Char"/>
    <w:basedOn w:val="DefaultParagraphFont"/>
    <w:link w:val="Heading4"/>
    <w:uiPriority w:val="9"/>
    <w:rsid w:val="009A708D"/>
    <w:rPr>
      <w:rFonts w:ascii="Arial" w:hAnsi="Arial"/>
      <w:b/>
      <w:bCs/>
      <w:sz w:val="24"/>
    </w:rPr>
  </w:style>
  <w:style w:type="character" w:customStyle="1" w:styleId="Heading5Char">
    <w:name w:val="Heading 5 Char"/>
    <w:basedOn w:val="DefaultParagraphFont"/>
    <w:link w:val="Heading5"/>
    <w:uiPriority w:val="9"/>
    <w:rsid w:val="009A708D"/>
    <w:rPr>
      <w:rFonts w:ascii="Arial" w:hAnsi="Arial"/>
      <w:b/>
      <w:bCs/>
      <w:i/>
      <w:iCs/>
      <w:sz w:val="24"/>
    </w:rPr>
  </w:style>
  <w:style w:type="character" w:customStyle="1" w:styleId="Heading6Char">
    <w:name w:val="Heading 6 Char"/>
    <w:basedOn w:val="DefaultParagraphFont"/>
    <w:link w:val="Heading6"/>
    <w:uiPriority w:val="9"/>
    <w:rsid w:val="009A708D"/>
    <w:rPr>
      <w:rFonts w:ascii="Arial" w:hAnsi="Arial"/>
      <w:i/>
      <w:iCs/>
      <w:sz w:val="24"/>
    </w:rPr>
  </w:style>
  <w:style w:type="paragraph" w:styleId="Title">
    <w:name w:val="Title"/>
    <w:basedOn w:val="Normal"/>
    <w:next w:val="Normal"/>
    <w:link w:val="TitleChar"/>
    <w:uiPriority w:val="10"/>
    <w:rsid w:val="009A708D"/>
    <w:pPr>
      <w:spacing w:after="0" w:line="240" w:lineRule="auto"/>
      <w:contextualSpacing/>
    </w:pPr>
    <w:rPr>
      <w:rFonts w:eastAsiaTheme="majorEastAsia"/>
      <w:b/>
      <w:bCs/>
      <w:spacing w:val="-10"/>
      <w:kern w:val="28"/>
      <w:sz w:val="72"/>
      <w:szCs w:val="72"/>
      <w:lang w:val="en-US"/>
    </w:rPr>
  </w:style>
  <w:style w:type="character" w:customStyle="1" w:styleId="TitleChar">
    <w:name w:val="Title Char"/>
    <w:basedOn w:val="DefaultParagraphFont"/>
    <w:link w:val="Title"/>
    <w:uiPriority w:val="10"/>
    <w:rsid w:val="009A708D"/>
    <w:rPr>
      <w:rFonts w:ascii="Arial" w:eastAsiaTheme="majorEastAsia" w:hAnsi="Arial" w:cs="Arial"/>
      <w:b/>
      <w:bCs/>
      <w:spacing w:val="-10"/>
      <w:kern w:val="28"/>
      <w:sz w:val="72"/>
      <w:szCs w:val="72"/>
      <w:lang w:val="en-US"/>
    </w:rPr>
  </w:style>
  <w:style w:type="paragraph" w:styleId="Subtitle">
    <w:name w:val="Subtitle"/>
    <w:basedOn w:val="Normal"/>
    <w:next w:val="Normal"/>
    <w:link w:val="SubtitleChar"/>
    <w:uiPriority w:val="11"/>
    <w:qFormat/>
    <w:rsid w:val="009A708D"/>
    <w:pPr>
      <w:spacing w:after="0" w:line="216" w:lineRule="auto"/>
    </w:pPr>
    <w:rPr>
      <w:rFonts w:eastAsiaTheme="minorEastAsia"/>
      <w:noProof/>
      <w:sz w:val="18"/>
      <w:szCs w:val="18"/>
      <w:lang w:val="en-US" w:eastAsia="en-GB"/>
    </w:rPr>
  </w:style>
  <w:style w:type="character" w:customStyle="1" w:styleId="SubtitleChar">
    <w:name w:val="Subtitle Char"/>
    <w:basedOn w:val="DefaultParagraphFont"/>
    <w:link w:val="Subtitle"/>
    <w:uiPriority w:val="11"/>
    <w:rsid w:val="009A708D"/>
    <w:rPr>
      <w:rFonts w:ascii="Arial" w:eastAsiaTheme="minorEastAsia" w:hAnsi="Arial" w:cs="Arial"/>
      <w:noProof/>
      <w:sz w:val="18"/>
      <w:szCs w:val="18"/>
      <w:lang w:val="en-US" w:eastAsia="en-GB"/>
    </w:rPr>
  </w:style>
  <w:style w:type="paragraph" w:styleId="TOC1">
    <w:name w:val="toc 1"/>
    <w:basedOn w:val="Normal"/>
    <w:next w:val="Normal"/>
    <w:autoRedefine/>
    <w:uiPriority w:val="39"/>
    <w:unhideWhenUsed/>
    <w:rsid w:val="00111E61"/>
    <w:pPr>
      <w:spacing w:after="100"/>
    </w:pPr>
  </w:style>
  <w:style w:type="paragraph" w:styleId="TOC2">
    <w:name w:val="toc 2"/>
    <w:basedOn w:val="Normal"/>
    <w:next w:val="Normal"/>
    <w:autoRedefine/>
    <w:uiPriority w:val="39"/>
    <w:unhideWhenUsed/>
    <w:rsid w:val="00111E61"/>
    <w:pPr>
      <w:spacing w:after="100"/>
      <w:ind w:left="240"/>
    </w:pPr>
  </w:style>
  <w:style w:type="character" w:styleId="FollowedHyperlink">
    <w:name w:val="FollowedHyperlink"/>
    <w:basedOn w:val="DefaultParagraphFont"/>
    <w:uiPriority w:val="99"/>
    <w:semiHidden/>
    <w:unhideWhenUsed/>
    <w:rsid w:val="00D41F46"/>
    <w:rPr>
      <w:color w:val="954F72" w:themeColor="followedHyperlink"/>
      <w:u w:val="single"/>
    </w:rPr>
  </w:style>
  <w:style w:type="character" w:styleId="Emphasis">
    <w:name w:val="Emphasis"/>
    <w:basedOn w:val="DefaultParagraphFont"/>
    <w:uiPriority w:val="20"/>
    <w:qFormat/>
    <w:rsid w:val="003F3CF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6.jpg"/><Relationship Id="rId26" Type="http://schemas.openxmlformats.org/officeDocument/2006/relationships/image" Target="media/image14.jpe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image" Target="media/image22.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scottishbooktrust.com/learning-resources/using-bookzilla-in-your-school" TargetMode="External"/><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s>
</file>

<file path=word/_rels/settings.xml.rels><?xml version="1.0" encoding="UTF-8" standalone="yes"?>
<Relationships xmlns="http://schemas.openxmlformats.org/package/2006/relationships"><Relationship Id="rId1" Type="http://schemas.openxmlformats.org/officeDocument/2006/relationships/attachedTemplate" Target="file:///E:\1.%20General\Resources\Templates\Word%20template%20-%20Arial%20-%202022.dotx" TargetMode="Externa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DF28C8DBA4F7F409A8C0879ABE479A3" ma:contentTypeVersion="14" ma:contentTypeDescription="Create a new document." ma:contentTypeScope="" ma:versionID="492acacd3c1d588ebe176654b504089a">
  <xsd:schema xmlns:xsd="http://www.w3.org/2001/XMLSchema" xmlns:xs="http://www.w3.org/2001/XMLSchema" xmlns:p="http://schemas.microsoft.com/office/2006/metadata/properties" xmlns:ns3="3b4e6ee8-dd46-43cd-a350-da521d9f7ecc" xmlns:ns4="a22107f3-50fc-46bd-8999-4e68d7f3d6ae" targetNamespace="http://schemas.microsoft.com/office/2006/metadata/properties" ma:root="true" ma:fieldsID="a422c14bb4e149654b0c719c0d50356a" ns3:_="" ns4:_="">
    <xsd:import namespace="3b4e6ee8-dd46-43cd-a350-da521d9f7ecc"/>
    <xsd:import namespace="a22107f3-50fc-46bd-8999-4e68d7f3d6a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4e6ee8-dd46-43cd-a350-da521d9f7e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22107f3-50fc-46bd-8999-4e68d7f3d6a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579F242-D9DB-480F-B9CC-5D28A7E34E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4e6ee8-dd46-43cd-a350-da521d9f7ecc"/>
    <ds:schemaRef ds:uri="a22107f3-50fc-46bd-8999-4e68d7f3d6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072C69-6E85-4450-AFB6-11A5CEAEC6CA}">
  <ds:schemaRefs>
    <ds:schemaRef ds:uri="http://schemas.microsoft.com/sharepoint/v3/contenttype/forms"/>
  </ds:schemaRefs>
</ds:datastoreItem>
</file>

<file path=customXml/itemProps3.xml><?xml version="1.0" encoding="utf-8"?>
<ds:datastoreItem xmlns:ds="http://schemas.openxmlformats.org/officeDocument/2006/customXml" ds:itemID="{5538BC80-4671-4E84-B5AB-C9EF09378302}">
  <ds:schemaRefs>
    <ds:schemaRef ds:uri="http://schemas.openxmlformats.org/officeDocument/2006/bibliography"/>
  </ds:schemaRefs>
</ds:datastoreItem>
</file>

<file path=customXml/itemProps4.xml><?xml version="1.0" encoding="utf-8"?>
<ds:datastoreItem xmlns:ds="http://schemas.openxmlformats.org/officeDocument/2006/customXml" ds:itemID="{6BC577E4-FD10-4BD0-BCE9-B60B132D2A7B}">
  <ds:schemaRefs>
    <ds:schemaRef ds:uri="http://schemas.microsoft.com/office/2006/metadata/properties"/>
    <ds:schemaRef ds:uri="a22107f3-50fc-46bd-8999-4e68d7f3d6ae"/>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3b4e6ee8-dd46-43cd-a350-da521d9f7ecc"/>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Word template - Arial - 2022</Template>
  <TotalTime>0</TotalTime>
  <Pages>10</Pages>
  <Words>1678</Words>
  <Characters>9568</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Resource Book Blurb Quiz</dc:title>
  <dc:subject/>
  <dc:creator>Catherine Wilson Garry</dc:creator>
  <cp:keywords/>
  <dc:description/>
  <cp:lastModifiedBy>Rowan Keith</cp:lastModifiedBy>
  <cp:revision>2</cp:revision>
  <dcterms:created xsi:type="dcterms:W3CDTF">2023-11-03T16:24:00Z</dcterms:created>
  <dcterms:modified xsi:type="dcterms:W3CDTF">2023-11-03T16:24:00Z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0x0101006DF28C8DBA4F7F409A8C0879ABE479A3</vt:lpwstr>
  </property>
</Properties>
</file>