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2DCE7" w14:textId="77777777" w:rsidR="00944AB9" w:rsidRDefault="004E65C8" w:rsidP="00537B05">
      <w:pPr>
        <w:rPr>
          <w:noProof/>
          <w:lang w:eastAsia="en-GB"/>
        </w:rPr>
      </w:pPr>
      <w:r w:rsidRPr="00140CF5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6AE2AD2F" wp14:editId="151AD78B">
            <wp:simplePos x="0" y="0"/>
            <wp:positionH relativeFrom="column">
              <wp:posOffset>-609600</wp:posOffset>
            </wp:positionH>
            <wp:positionV relativeFrom="paragraph">
              <wp:posOffset>-581025</wp:posOffset>
            </wp:positionV>
            <wp:extent cx="1440000" cy="973764"/>
            <wp:effectExtent l="0" t="0" r="8255" b="0"/>
            <wp:wrapNone/>
            <wp:docPr id="6" name="Picture 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159B7" w14:textId="77777777" w:rsidR="00CC54BB" w:rsidRDefault="00EA1C6A" w:rsidP="00DA087C">
      <w:r>
        <w:rPr>
          <w:noProof/>
          <w:lang w:eastAsia="en-GB"/>
        </w:rPr>
        <w:drawing>
          <wp:anchor distT="0" distB="0" distL="114300" distR="114300" simplePos="0" relativeHeight="251701759" behindDoc="1" locked="1" layoutInCell="1" allowOverlap="1" wp14:anchorId="41CB9F86" wp14:editId="3BB3C214">
            <wp:simplePos x="0" y="0"/>
            <wp:positionH relativeFrom="margin">
              <wp:posOffset>-1120775</wp:posOffset>
            </wp:positionH>
            <wp:positionV relativeFrom="page">
              <wp:posOffset>-44450</wp:posOffset>
            </wp:positionV>
            <wp:extent cx="8048625" cy="5365750"/>
            <wp:effectExtent l="0" t="0" r="9525" b="635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AC7B" w14:textId="77777777" w:rsidR="00CC54BB" w:rsidRPr="00CC54BB" w:rsidRDefault="00CC54BB" w:rsidP="00DA087C"/>
    <w:p w14:paraId="7BD4ACD8" w14:textId="77777777" w:rsidR="00CC54BB" w:rsidRPr="00CC54BB" w:rsidRDefault="00CC54BB" w:rsidP="00DA087C"/>
    <w:p w14:paraId="28F7C338" w14:textId="77777777" w:rsidR="00CC54BB" w:rsidRPr="00CC54BB" w:rsidRDefault="00CC54BB" w:rsidP="00DA087C"/>
    <w:p w14:paraId="440912C9" w14:textId="77777777" w:rsidR="00CC54BB" w:rsidRPr="00CC54BB" w:rsidRDefault="00D326BC" w:rsidP="00D326BC">
      <w:pPr>
        <w:tabs>
          <w:tab w:val="left" w:pos="5095"/>
        </w:tabs>
      </w:pPr>
      <w:r>
        <w:tab/>
      </w:r>
    </w:p>
    <w:p w14:paraId="2B2281E3" w14:textId="77777777" w:rsidR="00CC54BB" w:rsidRPr="00CC54BB" w:rsidRDefault="00CC54BB" w:rsidP="00DA087C"/>
    <w:p w14:paraId="65DDA546" w14:textId="77777777" w:rsidR="00CC54BB" w:rsidRPr="00CC54BB" w:rsidRDefault="00CC54BB" w:rsidP="00DA087C"/>
    <w:p w14:paraId="031A5709" w14:textId="77777777" w:rsidR="00CC54BB" w:rsidRPr="00CC54BB" w:rsidRDefault="00CC54BB" w:rsidP="00DA087C"/>
    <w:p w14:paraId="24899743" w14:textId="77777777" w:rsidR="00CC54BB" w:rsidRPr="00CC54BB" w:rsidRDefault="00CC54BB" w:rsidP="00DA087C"/>
    <w:p w14:paraId="4D7CB883" w14:textId="77777777" w:rsidR="00CC54BB" w:rsidRPr="00180989" w:rsidRDefault="00CC54BB" w:rsidP="00DA087C"/>
    <w:p w14:paraId="44BF5BE5" w14:textId="77777777" w:rsidR="00CC54BB" w:rsidRPr="00CC54BB" w:rsidRDefault="00CC54BB" w:rsidP="00DA087C"/>
    <w:p w14:paraId="7C354604" w14:textId="77777777" w:rsidR="00DA087C" w:rsidRDefault="00DA087C" w:rsidP="00EE762C">
      <w:pPr>
        <w:spacing w:line="276" w:lineRule="auto"/>
      </w:pPr>
    </w:p>
    <w:p w14:paraId="22CC01E3" w14:textId="77777777" w:rsidR="00EE762C" w:rsidRDefault="00EE762C" w:rsidP="00EE762C">
      <w:pPr>
        <w:spacing w:line="276" w:lineRule="auto"/>
      </w:pPr>
    </w:p>
    <w:p w14:paraId="077133D1" w14:textId="7240269B" w:rsidR="00CC54BB" w:rsidRPr="00CC54BB" w:rsidRDefault="0017304B" w:rsidP="00EE762C">
      <w:pPr>
        <w:pStyle w:val="Heading1"/>
        <w:spacing w:line="276" w:lineRule="auto"/>
      </w:pPr>
      <w:bookmarkStart w:id="0" w:name="_Toc112080210"/>
      <w:bookmarkStart w:id="1" w:name="_Toc112080294"/>
      <w:r>
        <w:t xml:space="preserve">Primary </w:t>
      </w:r>
      <w:r w:rsidR="00D326BC">
        <w:t>Reading Treasure Hunt</w:t>
      </w:r>
      <w:bookmarkEnd w:id="0"/>
      <w:bookmarkEnd w:id="1"/>
    </w:p>
    <w:p w14:paraId="1CDD7DF1" w14:textId="498B7EA8" w:rsidR="00DA087C" w:rsidRDefault="00D326BC" w:rsidP="00EE762C">
      <w:pPr>
        <w:spacing w:line="276" w:lineRule="auto"/>
      </w:pPr>
      <w:r>
        <w:t>A fun book treasure hunt for your classroom</w:t>
      </w:r>
    </w:p>
    <w:p w14:paraId="7835560C" w14:textId="36163A63" w:rsidR="00D326BC" w:rsidRPr="007B1E85" w:rsidRDefault="00DB03C0" w:rsidP="007B1E85">
      <w:pPr>
        <w:rPr>
          <w:b/>
          <w:bCs/>
        </w:rPr>
      </w:pPr>
      <w:r>
        <w:br/>
      </w:r>
      <w:bookmarkStart w:id="2" w:name="_Toc112080211"/>
      <w:bookmarkStart w:id="3" w:name="_Toc112080295"/>
      <w:r w:rsidR="0017304B" w:rsidRPr="007B1E85">
        <w:rPr>
          <w:b/>
          <w:bCs/>
          <w:sz w:val="32"/>
          <w:szCs w:val="32"/>
        </w:rPr>
        <w:t>Suitable</w:t>
      </w:r>
      <w:r w:rsidR="00D326BC" w:rsidRPr="007B1E85">
        <w:rPr>
          <w:b/>
          <w:bCs/>
          <w:sz w:val="32"/>
          <w:szCs w:val="32"/>
        </w:rPr>
        <w:t xml:space="preserve"> for: Primary schools, community groups, libraries</w:t>
      </w:r>
      <w:bookmarkEnd w:id="2"/>
      <w:bookmarkEnd w:id="3"/>
    </w:p>
    <w:p w14:paraId="2751006B" w14:textId="5404B792" w:rsidR="007B1E85" w:rsidRDefault="007B1E85" w:rsidP="007B1E85">
      <w:bookmarkStart w:id="4" w:name="_Toc112080212"/>
      <w:bookmarkStart w:id="5" w:name="_Toc112080296"/>
      <w:r w:rsidRPr="00954D67">
        <w:rPr>
          <w:noProof/>
          <w:lang w:eastAsia="en-GB"/>
        </w:rPr>
        <w:drawing>
          <wp:anchor distT="0" distB="0" distL="114300" distR="114300" simplePos="0" relativeHeight="251619840" behindDoc="1" locked="0" layoutInCell="1" allowOverlap="1" wp14:anchorId="765AE66C" wp14:editId="1DF8E708">
            <wp:simplePos x="0" y="0"/>
            <wp:positionH relativeFrom="page">
              <wp:posOffset>2601733</wp:posOffset>
            </wp:positionH>
            <wp:positionV relativeFrom="paragraph">
              <wp:posOffset>10795</wp:posOffset>
            </wp:positionV>
            <wp:extent cx="5016997" cy="3694430"/>
            <wp:effectExtent l="0" t="0" r="0" b="127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5017808" cy="369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bookmarkEnd w:id="5"/>
    <w:p w14:paraId="3A67907F" w14:textId="77777777" w:rsidR="003C5E12" w:rsidRDefault="003C5E12" w:rsidP="007B1E85"/>
    <w:p w14:paraId="6396D02F" w14:textId="77777777" w:rsidR="007B1E85" w:rsidRDefault="007B1E85" w:rsidP="007B1E85"/>
    <w:p w14:paraId="321F1CB3" w14:textId="3652AB8A" w:rsidR="00954D67" w:rsidRPr="00EA1C6A" w:rsidRDefault="00EA1C6A" w:rsidP="00EE762C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6E9CBA38" w14:textId="0DC4E687" w:rsidR="00954D67" w:rsidRDefault="00DA087C" w:rsidP="00EE762C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634F8F3D" wp14:editId="20701063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E338" w14:textId="0786C1EF" w:rsidR="00EA1C6A" w:rsidRDefault="003A15AD" w:rsidP="00EE762C">
      <w:pPr>
        <w:pStyle w:val="Subtitle"/>
        <w:spacing w:line="276" w:lineRule="auto"/>
      </w:pPr>
      <w:r>
        <w:drawing>
          <wp:anchor distT="0" distB="0" distL="114300" distR="114300" simplePos="0" relativeHeight="251727872" behindDoc="0" locked="0" layoutInCell="1" allowOverlap="1" wp14:anchorId="259A27DD" wp14:editId="2F28660C">
            <wp:simplePos x="0" y="0"/>
            <wp:positionH relativeFrom="column">
              <wp:posOffset>5037666</wp:posOffset>
            </wp:positionH>
            <wp:positionV relativeFrom="paragraph">
              <wp:posOffset>38311</wp:posOffset>
            </wp:positionV>
            <wp:extent cx="1528233" cy="557805"/>
            <wp:effectExtent l="0" t="0" r="0" b="0"/>
            <wp:wrapNone/>
            <wp:docPr id="11304701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701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33" cy="5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6A" w:rsidRPr="000B26C7">
        <w:t>Scottish Book Trust is a registered company (SC184248)</w:t>
      </w:r>
    </w:p>
    <w:p w14:paraId="70398BF8" w14:textId="77777777" w:rsidR="00EA1C6A" w:rsidRPr="000B26C7" w:rsidRDefault="00EA1C6A" w:rsidP="00EE762C">
      <w:pPr>
        <w:pStyle w:val="Subtitle"/>
        <w:spacing w:line="276" w:lineRule="auto"/>
      </w:pPr>
      <w:r w:rsidRPr="000B26C7">
        <w:t>and a Scottish charity (SC027669).</w:t>
      </w:r>
    </w:p>
    <w:p w14:paraId="6ABBA4DF" w14:textId="77777777" w:rsidR="00854F77" w:rsidRDefault="00854F77" w:rsidP="00DA087C">
      <w:pPr>
        <w:sectPr w:rsidR="00854F77" w:rsidSect="00FF014A">
          <w:foot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4EC875E8" w14:textId="0EF38E07" w:rsidR="00E45682" w:rsidRPr="00E45682" w:rsidRDefault="00BA5C95" w:rsidP="00E45682">
      <w:pPr>
        <w:pStyle w:val="Heading2"/>
      </w:pPr>
      <w:bookmarkStart w:id="6" w:name="_Toc112080213"/>
      <w:bookmarkStart w:id="7" w:name="_Toc112080297"/>
      <w:r>
        <w:lastRenderedPageBreak/>
        <w:t>Contents</w:t>
      </w:r>
      <w:bookmarkEnd w:id="6"/>
      <w:bookmarkEnd w:id="7"/>
      <w:r w:rsidR="00E45682">
        <w:fldChar w:fldCharType="begin"/>
      </w:r>
      <w:r w:rsidR="00E45682">
        <w:instrText xml:space="preserve"> TOC \o "1-3" \h \z \u </w:instrText>
      </w:r>
      <w:r w:rsidR="00E45682">
        <w:fldChar w:fldCharType="separate"/>
      </w:r>
    </w:p>
    <w:p w14:paraId="7B601FF1" w14:textId="7D4B5D51" w:rsidR="00E45682" w:rsidRDefault="0029362C" w:rsidP="00EA613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298" w:history="1">
        <w:r w:rsidR="00E45682" w:rsidRPr="00EB3F80">
          <w:rPr>
            <w:rStyle w:val="Hyperlink"/>
            <w:noProof/>
          </w:rPr>
          <w:t>Lower Primary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_Toc112080298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2</w:t>
        </w:r>
        <w:r w:rsidR="00E45682">
          <w:rPr>
            <w:noProof/>
            <w:webHidden/>
          </w:rPr>
          <w:fldChar w:fldCharType="end"/>
        </w:r>
      </w:hyperlink>
    </w:p>
    <w:p w14:paraId="31B65883" w14:textId="10253B9D" w:rsidR="00E45682" w:rsidRDefault="0029362C" w:rsidP="003A15AD">
      <w:pPr>
        <w:pStyle w:val="TOC3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299" w:history="1">
        <w:r w:rsidR="00E45682" w:rsidRPr="00EB3F80">
          <w:rPr>
            <w:rStyle w:val="Hyperlink"/>
            <w:noProof/>
          </w:rPr>
          <w:t>Teacher Guide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_Toc112080299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2</w:t>
        </w:r>
        <w:r w:rsidR="00E45682">
          <w:rPr>
            <w:noProof/>
            <w:webHidden/>
          </w:rPr>
          <w:fldChar w:fldCharType="end"/>
        </w:r>
      </w:hyperlink>
    </w:p>
    <w:p w14:paraId="3B6E6C16" w14:textId="0BBC2EB9" w:rsidR="00E45682" w:rsidRDefault="0029362C" w:rsidP="003A15AD">
      <w:pPr>
        <w:pStyle w:val="TOC3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00" w:history="1">
        <w:r w:rsidR="00E45682" w:rsidRPr="00EB3F80">
          <w:rPr>
            <w:rStyle w:val="Hyperlink"/>
            <w:noProof/>
          </w:rPr>
          <w:t>Reading Treasure Hunt: Pupil Answer Sheet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_Toc112080300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4</w:t>
        </w:r>
        <w:r w:rsidR="00E45682">
          <w:rPr>
            <w:noProof/>
            <w:webHidden/>
          </w:rPr>
          <w:fldChar w:fldCharType="end"/>
        </w:r>
      </w:hyperlink>
    </w:p>
    <w:p w14:paraId="689E7077" w14:textId="7A96EBE6" w:rsidR="00E45682" w:rsidRDefault="0029362C" w:rsidP="003A15AD">
      <w:pPr>
        <w:pStyle w:val="TOC3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01" w:history="1">
        <w:r w:rsidR="00E45682" w:rsidRPr="00EB3F80">
          <w:rPr>
            <w:rStyle w:val="Hyperlink"/>
            <w:noProof/>
          </w:rPr>
          <w:t>Lower Primary Book Covers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_Toc112080301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6</w:t>
        </w:r>
        <w:r w:rsidR="00E45682">
          <w:rPr>
            <w:noProof/>
            <w:webHidden/>
          </w:rPr>
          <w:fldChar w:fldCharType="end"/>
        </w:r>
      </w:hyperlink>
    </w:p>
    <w:p w14:paraId="214D7088" w14:textId="3AB76472" w:rsidR="00E45682" w:rsidRDefault="0029362C" w:rsidP="00EA613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08" w:history="1">
        <w:r w:rsidR="00E45682" w:rsidRPr="00EB3F80">
          <w:rPr>
            <w:rStyle w:val="Hyperlink"/>
            <w:noProof/>
          </w:rPr>
          <w:t>Upper Primary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_Toc112080308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9</w:t>
        </w:r>
        <w:r w:rsidR="00E45682">
          <w:rPr>
            <w:noProof/>
            <w:webHidden/>
          </w:rPr>
          <w:fldChar w:fldCharType="end"/>
        </w:r>
      </w:hyperlink>
    </w:p>
    <w:p w14:paraId="32E2C914" w14:textId="4CC99C83" w:rsidR="00E45682" w:rsidRDefault="0029362C" w:rsidP="003A15AD">
      <w:pPr>
        <w:pStyle w:val="TOC3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09" w:history="1">
        <w:r w:rsidR="00E45682" w:rsidRPr="00EB3F80">
          <w:rPr>
            <w:rStyle w:val="Hyperlink"/>
            <w:noProof/>
          </w:rPr>
          <w:t>Teacher Guide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_Toc112080309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9</w:t>
        </w:r>
        <w:r w:rsidR="00E45682">
          <w:rPr>
            <w:noProof/>
            <w:webHidden/>
          </w:rPr>
          <w:fldChar w:fldCharType="end"/>
        </w:r>
      </w:hyperlink>
    </w:p>
    <w:p w14:paraId="4148DC88" w14:textId="5DDEE2D9" w:rsidR="00E45682" w:rsidRDefault="0029362C" w:rsidP="003A15AD">
      <w:pPr>
        <w:pStyle w:val="TOC3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10" w:history="1">
        <w:r w:rsidR="00E45682" w:rsidRPr="00EB3F80">
          <w:rPr>
            <w:rStyle w:val="Hyperlink"/>
            <w:noProof/>
          </w:rPr>
          <w:t>Reading Treasure Hunt: Pupil Answer Sheet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_Toc112080310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12</w:t>
        </w:r>
        <w:r w:rsidR="00E45682">
          <w:rPr>
            <w:noProof/>
            <w:webHidden/>
          </w:rPr>
          <w:fldChar w:fldCharType="end"/>
        </w:r>
      </w:hyperlink>
    </w:p>
    <w:p w14:paraId="23412633" w14:textId="4BAFC70C" w:rsidR="00E45682" w:rsidRDefault="0029362C" w:rsidP="003A15AD">
      <w:pPr>
        <w:pStyle w:val="TOC3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11" w:history="1">
        <w:r w:rsidR="00E45682" w:rsidRPr="00EB3F80">
          <w:rPr>
            <w:rStyle w:val="Hyperlink"/>
            <w:noProof/>
          </w:rPr>
          <w:t>Upper Primary Book Covers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_Toc112080311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13</w:t>
        </w:r>
        <w:r w:rsidR="00E45682">
          <w:rPr>
            <w:noProof/>
            <w:webHidden/>
          </w:rPr>
          <w:fldChar w:fldCharType="end"/>
        </w:r>
      </w:hyperlink>
    </w:p>
    <w:p w14:paraId="15632F5F" w14:textId="44BBDF3C" w:rsidR="00E45682" w:rsidRDefault="0029362C" w:rsidP="00EA613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112080312" w:history="1">
        <w:r w:rsidR="00E45682" w:rsidRPr="00EB3F80">
          <w:rPr>
            <w:rStyle w:val="Hyperlink"/>
            <w:noProof/>
          </w:rPr>
          <w:t>Further Activities</w:t>
        </w:r>
        <w:r w:rsidR="00E45682">
          <w:rPr>
            <w:noProof/>
            <w:webHidden/>
          </w:rPr>
          <w:tab/>
        </w:r>
        <w:r w:rsidR="00E45682">
          <w:rPr>
            <w:noProof/>
            <w:webHidden/>
          </w:rPr>
          <w:fldChar w:fldCharType="begin"/>
        </w:r>
        <w:r w:rsidR="00E45682">
          <w:rPr>
            <w:noProof/>
            <w:webHidden/>
          </w:rPr>
          <w:instrText xml:space="preserve"> PAGEREF _Toc112080312 \h </w:instrText>
        </w:r>
        <w:r w:rsidR="00E45682">
          <w:rPr>
            <w:noProof/>
            <w:webHidden/>
          </w:rPr>
        </w:r>
        <w:r w:rsidR="00E45682">
          <w:rPr>
            <w:noProof/>
            <w:webHidden/>
          </w:rPr>
          <w:fldChar w:fldCharType="separate"/>
        </w:r>
        <w:r w:rsidR="00E45682">
          <w:rPr>
            <w:noProof/>
            <w:webHidden/>
          </w:rPr>
          <w:t>17</w:t>
        </w:r>
        <w:r w:rsidR="00E45682">
          <w:rPr>
            <w:noProof/>
            <w:webHidden/>
          </w:rPr>
          <w:fldChar w:fldCharType="end"/>
        </w:r>
      </w:hyperlink>
    </w:p>
    <w:p w14:paraId="5F286E1F" w14:textId="1DE7C731" w:rsidR="00DB03C0" w:rsidRDefault="00E45682" w:rsidP="00EA6135">
      <w:pPr>
        <w:pStyle w:val="TOC1"/>
        <w:tabs>
          <w:tab w:val="right" w:leader="dot" w:pos="9016"/>
        </w:tabs>
      </w:pPr>
      <w:r>
        <w:fldChar w:fldCharType="end"/>
      </w:r>
    </w:p>
    <w:p w14:paraId="2D1576FA" w14:textId="77777777" w:rsidR="00DB03C0" w:rsidRDefault="00DB03C0" w:rsidP="00DB03C0">
      <w:pPr>
        <w:pStyle w:val="Heading2"/>
      </w:pPr>
      <w:bookmarkStart w:id="8" w:name="_Toc112080214"/>
      <w:bookmarkStart w:id="9" w:name="_Toc112080298"/>
      <w:r>
        <w:t>Lower Primary</w:t>
      </w:r>
      <w:bookmarkEnd w:id="8"/>
      <w:bookmarkEnd w:id="9"/>
    </w:p>
    <w:p w14:paraId="2B8214E3" w14:textId="77777777" w:rsidR="00DB03C0" w:rsidRPr="00DB03C0" w:rsidRDefault="00DB03C0" w:rsidP="00DB03C0">
      <w:pPr>
        <w:pStyle w:val="Heading3"/>
      </w:pPr>
      <w:bookmarkStart w:id="10" w:name="_Toc112080215"/>
      <w:bookmarkStart w:id="11" w:name="_Toc112080299"/>
      <w:r>
        <w:t>Teacher Guide</w:t>
      </w:r>
      <w:bookmarkEnd w:id="10"/>
      <w:bookmarkEnd w:id="11"/>
    </w:p>
    <w:p w14:paraId="56EB6726" w14:textId="5C3FC286" w:rsidR="00DB03C0" w:rsidRPr="00DB03C0" w:rsidRDefault="00422E03">
      <w:pPr>
        <w:spacing w:line="259" w:lineRule="auto"/>
        <w:rPr>
          <w:sz w:val="28"/>
          <w:szCs w:val="28"/>
        </w:rPr>
      </w:pPr>
      <w:r>
        <w:t>This resource can be used as part of your Reading Schools journey to involve learners in promoting and exploring the fun of reading with peers, staff and families.</w:t>
      </w:r>
      <w:r>
        <w:br/>
      </w:r>
      <w:r>
        <w:br/>
      </w:r>
      <w:r w:rsidR="00DB03C0">
        <w:t xml:space="preserve">Print off the </w:t>
      </w:r>
      <w:r w:rsidR="00DB03C0" w:rsidRPr="00EA6135">
        <w:t>book covers on page</w:t>
      </w:r>
      <w:r w:rsidR="00EA6135" w:rsidRPr="00EA6135">
        <w:t>s</w:t>
      </w:r>
      <w:r w:rsidR="00DB03C0" w:rsidRPr="00EA6135">
        <w:t xml:space="preserve"> </w:t>
      </w:r>
      <w:r w:rsidR="00EA6135" w:rsidRPr="00EA6135">
        <w:t>6-8</w:t>
      </w:r>
      <w:r w:rsidR="00232069" w:rsidRPr="00EA6135">
        <w:t xml:space="preserve"> </w:t>
      </w:r>
      <w:r w:rsidR="00DB03C0" w:rsidRPr="00EA6135">
        <w:t xml:space="preserve">and hide them around your classroom or school. Print off the letters and place one beside each book cover. </w:t>
      </w:r>
      <w:r w:rsidR="00232069" w:rsidRPr="00EA6135">
        <w:t>Print the worksheet (either one per pupil, or group) on page 4-5.</w:t>
      </w:r>
      <w:r w:rsidR="00DB03C0">
        <w:br/>
      </w:r>
      <w:r w:rsidR="00DB03C0">
        <w:br/>
        <w:t xml:space="preserve">The treasure hunt is based on picture books, however pupils may need support with reading the riddles – inviting older pupils to work together with younger ones is a great way to help with this. </w:t>
      </w:r>
      <w:r w:rsidR="00DB03C0">
        <w:br/>
      </w:r>
      <w:r w:rsidR="00DB03C0">
        <w:br/>
        <w:t>Once they’ve matched the riddles to the book covers they have found and written down the letters, they can unscramble them to reveal a secret phrase…</w:t>
      </w:r>
      <w:r w:rsidR="00DB03C0">
        <w:br/>
      </w:r>
      <w:r w:rsidR="00DB03C0">
        <w:br/>
      </w:r>
      <w:r w:rsidR="00DB03C0">
        <w:rPr>
          <w:b/>
        </w:rPr>
        <w:t>Riddle 1</w:t>
      </w:r>
      <w:r w:rsidR="00DB03C0">
        <w:t>: She wriggles, she squirms she jumps high and low… Remember tigers and ticklish too you know!</w:t>
      </w:r>
      <w:r w:rsidR="00DB03C0">
        <w:br/>
      </w:r>
      <w:r w:rsidR="00DB03C0" w:rsidRPr="00DB03C0">
        <w:rPr>
          <w:b/>
        </w:rPr>
        <w:t xml:space="preserve">Book: </w:t>
      </w:r>
      <w:r w:rsidR="00DB03C0" w:rsidRPr="0061408F">
        <w:rPr>
          <w:i/>
        </w:rPr>
        <w:t>Never Tickle a Tiger</w:t>
      </w:r>
      <w:r w:rsidR="00DB03C0" w:rsidRPr="0061408F">
        <w:t xml:space="preserve"> by Pamela Butchart and Marc Boutavant</w:t>
      </w:r>
      <w:r w:rsidR="00DB03C0" w:rsidRPr="00DB03C0">
        <w:rPr>
          <w:b/>
        </w:rPr>
        <w:br/>
        <w:t>Letter: k</w:t>
      </w:r>
      <w:r w:rsidR="00DB03C0">
        <w:br/>
      </w:r>
      <w:r w:rsidR="00DB03C0">
        <w:br/>
      </w:r>
      <w:r w:rsidR="00DB03C0">
        <w:rPr>
          <w:b/>
        </w:rPr>
        <w:t>Riddle 2</w:t>
      </w:r>
      <w:r w:rsidR="00DB03C0">
        <w:t>: It’s lion o’clock, stay inside your house! But the lion has a secret, he’s scare of a mouse!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The Lion Inside</w:t>
      </w:r>
      <w:r w:rsidR="00DB03C0">
        <w:t xml:space="preserve"> by Rachel Bright and Jim Field</w:t>
      </w:r>
      <w:r w:rsidR="00DB03C0">
        <w:br/>
      </w:r>
      <w:r w:rsidR="00DB03C0">
        <w:rPr>
          <w:b/>
        </w:rPr>
        <w:t>Letter</w:t>
      </w:r>
      <w:r w:rsidR="00DB03C0">
        <w:t>: o</w:t>
      </w:r>
      <w:r w:rsidR="00DB03C0">
        <w:br/>
      </w:r>
      <w:r w:rsidR="00DB03C0">
        <w:br/>
      </w:r>
      <w:r w:rsidR="00DB03C0">
        <w:rPr>
          <w:b/>
        </w:rPr>
        <w:lastRenderedPageBreak/>
        <w:t>Riddle 3</w:t>
      </w:r>
      <w:r w:rsidR="00DB03C0">
        <w:t>: One wild night, Max crowns himself king… He shouts with glee, ‘let the wild rumpus begin!’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Where the Wild Things Are</w:t>
      </w:r>
      <w:r w:rsidR="00DB03C0">
        <w:t xml:space="preserve"> by Maurice Sendak</w:t>
      </w:r>
      <w:r w:rsidR="00DB03C0">
        <w:br/>
      </w:r>
      <w:r w:rsidR="00DB03C0">
        <w:rPr>
          <w:b/>
        </w:rPr>
        <w:t>Letter</w:t>
      </w:r>
      <w:r w:rsidR="00DB03C0">
        <w:t>: v</w:t>
      </w:r>
      <w:r w:rsidR="00DB03C0">
        <w:br/>
      </w:r>
      <w:r w:rsidR="00DB03C0">
        <w:br/>
      </w:r>
      <w:r w:rsidR="00DB03C0">
        <w:rPr>
          <w:b/>
        </w:rPr>
        <w:t>Riddle 4</w:t>
      </w:r>
      <w:r w:rsidR="00DB03C0">
        <w:t>: A pair of explorers all ready to go… There’s more to a back garden than you thought, you know!</w:t>
      </w:r>
      <w:r w:rsidR="00DB03C0">
        <w:br/>
      </w:r>
      <w:r w:rsidR="00DB03C0" w:rsidRPr="00DB03C0">
        <w:rPr>
          <w:b/>
        </w:rPr>
        <w:t>Book</w:t>
      </w:r>
      <w:r w:rsidR="00DB03C0" w:rsidRPr="00DB03C0">
        <w:t>:</w:t>
      </w:r>
      <w:r w:rsidR="00DB03C0">
        <w:t xml:space="preserve"> </w:t>
      </w:r>
      <w:r w:rsidR="00DB03C0">
        <w:rPr>
          <w:i/>
        </w:rPr>
        <w:t xml:space="preserve">Lollipop and Grandpa’s Back Garden Safari </w:t>
      </w:r>
      <w:r w:rsidR="00DB03C0">
        <w:t>by Penelope Harper and Cate James</w:t>
      </w:r>
      <w:r w:rsidR="00DB03C0">
        <w:br/>
      </w:r>
      <w:r w:rsidR="00DB03C0">
        <w:rPr>
          <w:b/>
        </w:rPr>
        <w:t>Letter</w:t>
      </w:r>
      <w:r w:rsidR="00DB03C0">
        <w:t xml:space="preserve">: </w:t>
      </w:r>
      <w:r w:rsidR="00DB03C0" w:rsidRPr="00DB03C0">
        <w:rPr>
          <w:rFonts w:ascii="Times New Roman" w:hAnsi="Times New Roman" w:cs="Times New Roman"/>
        </w:rPr>
        <w:t>I</w:t>
      </w:r>
      <w:r w:rsidR="00DB03C0">
        <w:rPr>
          <w:rFonts w:ascii="Times New Roman" w:hAnsi="Times New Roman" w:cs="Times New Roman"/>
        </w:rPr>
        <w:br/>
      </w:r>
      <w:r w:rsidR="00DB03C0">
        <w:rPr>
          <w:rFonts w:ascii="Times New Roman" w:hAnsi="Times New Roman" w:cs="Times New Roman"/>
        </w:rPr>
        <w:br/>
      </w:r>
      <w:r w:rsidR="00DB03C0">
        <w:rPr>
          <w:b/>
        </w:rPr>
        <w:t>Riddle 5</w:t>
      </w:r>
      <w:r w:rsidR="00DB03C0">
        <w:t xml:space="preserve">: Look </w:t>
      </w:r>
      <w:r w:rsidR="0061408F">
        <w:t>out! Pirates! Are they going far</w:t>
      </w:r>
      <w:r w:rsidR="00DB03C0">
        <w:t xml:space="preserve">? All I can hear from here is </w:t>
      </w:r>
      <w:r w:rsidR="0061408F">
        <w:t xml:space="preserve">a distant </w:t>
      </w:r>
      <w:r w:rsidR="00DB03C0">
        <w:t>“Arrrrrr!”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Ten Little Pirates</w:t>
      </w:r>
      <w:r w:rsidR="00DB03C0">
        <w:t xml:space="preserve"> by Mike Brownlow and Simon Rickerty</w:t>
      </w:r>
      <w:r w:rsidR="00DB03C0">
        <w:br/>
      </w:r>
      <w:r w:rsidR="00DB03C0">
        <w:rPr>
          <w:b/>
        </w:rPr>
        <w:t>Letter</w:t>
      </w:r>
      <w:r w:rsidR="00DB03C0">
        <w:t>: o</w:t>
      </w:r>
      <w:r w:rsidR="00DB03C0">
        <w:br/>
      </w:r>
      <w:r w:rsidR="00EA6135">
        <w:rPr>
          <w:b/>
        </w:rPr>
        <w:br/>
      </w:r>
      <w:r w:rsidR="00DB03C0">
        <w:rPr>
          <w:b/>
        </w:rPr>
        <w:t>Riddle 6</w:t>
      </w:r>
      <w:r w:rsidR="00DB03C0">
        <w:t>: Two robber dogs, all they do is take… Until they find out that life’s better when you bake!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Shifty McGifty and Slippery Sam</w:t>
      </w:r>
      <w:r w:rsidR="00DB03C0">
        <w:t xml:space="preserve"> by Tracey Corderoy and Steven Lenton</w:t>
      </w:r>
      <w:r w:rsidR="00DB03C0">
        <w:br/>
      </w:r>
      <w:r w:rsidR="00DB03C0">
        <w:rPr>
          <w:b/>
        </w:rPr>
        <w:t>Letter</w:t>
      </w:r>
      <w:r w:rsidR="00DB03C0">
        <w:t>: e</w:t>
      </w:r>
      <w:r w:rsidR="00DB03C0">
        <w:br/>
      </w:r>
      <w:r w:rsidR="00DB03C0">
        <w:br/>
      </w:r>
      <w:r w:rsidR="00DB03C0">
        <w:rPr>
          <w:b/>
        </w:rPr>
        <w:t>Riddle 7</w:t>
      </w:r>
      <w:r w:rsidR="00DB03C0">
        <w:t>: A witch’s cat named Wilbur chases a bee… More chaos and clatter than you ever did see!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Winnie and the Witch</w:t>
      </w:r>
      <w:r w:rsidR="00DB03C0">
        <w:t xml:space="preserve"> by Valerie Thomas and Korky Paul</w:t>
      </w:r>
      <w:r w:rsidR="00DB03C0">
        <w:br/>
      </w:r>
      <w:r w:rsidR="00DB03C0">
        <w:rPr>
          <w:b/>
        </w:rPr>
        <w:t>Letter</w:t>
      </w:r>
      <w:r w:rsidR="00DB03C0">
        <w:t>: b</w:t>
      </w:r>
      <w:r w:rsidR="00DB03C0">
        <w:br/>
      </w:r>
      <w:r w:rsidR="00DB03C0">
        <w:br/>
      </w:r>
      <w:r w:rsidR="00DB03C0">
        <w:rPr>
          <w:b/>
        </w:rPr>
        <w:t>Riddle 8</w:t>
      </w:r>
      <w:r w:rsidR="00DB03C0">
        <w:t>: What’s that? Surely not! You’re having a lark! The last thing you expect is a shark in the _ _ _ _!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Shark in the Park</w:t>
      </w:r>
      <w:r w:rsidR="00DB03C0">
        <w:t xml:space="preserve"> by Nick Sharratt</w:t>
      </w:r>
      <w:r w:rsidR="00DB03C0">
        <w:br/>
      </w:r>
      <w:r w:rsidR="00DB03C0">
        <w:rPr>
          <w:b/>
        </w:rPr>
        <w:t>Letter</w:t>
      </w:r>
      <w:r w:rsidR="00DB03C0">
        <w:t>: s</w:t>
      </w:r>
      <w:r w:rsidR="00DB03C0">
        <w:br/>
      </w:r>
      <w:r w:rsidR="00DB03C0">
        <w:br/>
      </w:r>
      <w:r w:rsidR="00DB03C0">
        <w:rPr>
          <w:b/>
        </w:rPr>
        <w:t>Riddle 9</w:t>
      </w:r>
      <w:r w:rsidR="00DB03C0">
        <w:t>: A fish takes a hat that doesn’t belong to him… Will anyone notice if he takes it for a swim?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This Is Not My Hat</w:t>
      </w:r>
      <w:r w:rsidR="00DB03C0">
        <w:t>, Jon Klassen</w:t>
      </w:r>
      <w:r w:rsidR="00DB03C0">
        <w:br/>
      </w:r>
      <w:r w:rsidR="00DB03C0">
        <w:rPr>
          <w:b/>
        </w:rPr>
        <w:t>Letter</w:t>
      </w:r>
      <w:r w:rsidR="00DB03C0">
        <w:t>: l</w:t>
      </w:r>
      <w:r w:rsidR="00DB03C0">
        <w:br/>
      </w:r>
      <w:r w:rsidR="00DB03C0">
        <w:br/>
      </w:r>
      <w:r w:rsidR="00DB03C0">
        <w:rPr>
          <w:b/>
        </w:rPr>
        <w:t>Riddle 10</w:t>
      </w:r>
      <w:r w:rsidR="00DB03C0">
        <w:t>: Going for a walk? Get to know your bears… Read this guide to make sure you’re prepared!</w:t>
      </w:r>
      <w:r w:rsidR="00DB03C0">
        <w:br/>
      </w:r>
      <w:r w:rsidR="00DB03C0">
        <w:rPr>
          <w:b/>
        </w:rPr>
        <w:t>Book</w:t>
      </w:r>
      <w:r w:rsidR="00DB03C0">
        <w:t xml:space="preserve">: </w:t>
      </w:r>
      <w:r w:rsidR="00DB03C0">
        <w:rPr>
          <w:i/>
        </w:rPr>
        <w:t>A Beginner’s Guide to Bear Spotting</w:t>
      </w:r>
      <w:r w:rsidR="00DB03C0">
        <w:t xml:space="preserve"> by Michelle Robinson and David Roberts</w:t>
      </w:r>
      <w:r w:rsidR="00DB03C0">
        <w:br/>
      </w:r>
      <w:r w:rsidR="00DB03C0">
        <w:rPr>
          <w:b/>
        </w:rPr>
        <w:t>Letter</w:t>
      </w:r>
      <w:r w:rsidR="00DB03C0">
        <w:t>: o</w:t>
      </w:r>
      <w:r w:rsidR="00DB03C0">
        <w:br/>
      </w:r>
      <w:r w:rsidR="00DB03C0">
        <w:br/>
      </w:r>
      <w:r w:rsidR="00F5040D">
        <w:rPr>
          <w:b/>
          <w:sz w:val="32"/>
          <w:szCs w:val="28"/>
        </w:rPr>
        <w:br/>
      </w:r>
      <w:r w:rsidR="00DB03C0" w:rsidRPr="00F5040D">
        <w:rPr>
          <w:b/>
          <w:sz w:val="32"/>
          <w:szCs w:val="28"/>
        </w:rPr>
        <w:t>Secret phrase</w:t>
      </w:r>
      <w:r w:rsidR="00DB03C0" w:rsidRPr="00F5040D">
        <w:rPr>
          <w:sz w:val="32"/>
          <w:szCs w:val="28"/>
        </w:rPr>
        <w:t>: I love books</w:t>
      </w:r>
    </w:p>
    <w:p w14:paraId="1FE0FEBD" w14:textId="77777777" w:rsidR="00BA5C95" w:rsidRDefault="00BA5C95">
      <w:pPr>
        <w:spacing w:line="259" w:lineRule="auto"/>
      </w:pPr>
    </w:p>
    <w:p w14:paraId="15995BA6" w14:textId="77777777" w:rsidR="00DB03C0" w:rsidRDefault="00DB03C0">
      <w:pPr>
        <w:spacing w:line="259" w:lineRule="auto"/>
      </w:pPr>
    </w:p>
    <w:p w14:paraId="375DB19E" w14:textId="77777777" w:rsidR="00DB03C0" w:rsidRDefault="00DB03C0">
      <w:pPr>
        <w:spacing w:line="259" w:lineRule="auto"/>
      </w:pPr>
    </w:p>
    <w:p w14:paraId="2073CAB9" w14:textId="77777777" w:rsidR="00DB03C0" w:rsidRDefault="00DB03C0">
      <w:pPr>
        <w:spacing w:line="259" w:lineRule="auto"/>
      </w:pPr>
    </w:p>
    <w:p w14:paraId="6405BE15" w14:textId="77777777" w:rsidR="00DB03C0" w:rsidRDefault="00DB03C0" w:rsidP="00DB03C0">
      <w:pPr>
        <w:pStyle w:val="Heading3"/>
      </w:pPr>
      <w:bookmarkStart w:id="12" w:name="_Toc112080216"/>
      <w:bookmarkStart w:id="13" w:name="_Toc112080300"/>
      <w:r>
        <w:t xml:space="preserve">Reading Treasure Hunt: Pupil </w:t>
      </w:r>
      <w:r w:rsidR="00232069">
        <w:t>Answer Sheet</w:t>
      </w:r>
      <w:bookmarkEnd w:id="12"/>
      <w:bookmarkEnd w:id="13"/>
    </w:p>
    <w:p w14:paraId="4B5A1713" w14:textId="77777777" w:rsidR="00232069" w:rsidRDefault="00DB03C0" w:rsidP="00232069">
      <w:r>
        <w:t>There are 10 book jackets hidden around the classroom or school. Read the riddles and match them to the correct book jacket. Once you find the cover, you’ll see a letter beside it. Write this down next to the riddle. When you’ve collected all the letters, see if you can work together to make a secret sentence!</w:t>
      </w:r>
      <w:r>
        <w:br/>
      </w:r>
      <w:r>
        <w:br/>
      </w:r>
      <w:r w:rsidRPr="00232069">
        <w:rPr>
          <w:b/>
        </w:rPr>
        <w:t>Riddle 1:</w:t>
      </w:r>
      <w:r w:rsidRPr="00232069">
        <w:t xml:space="preserve"> She wriggles, she squirms she jumps high and low… Remember tigers and ticklish too you know!</w:t>
      </w:r>
      <w:r w:rsidRPr="00232069">
        <w:br/>
        <w:t>Book: ___________________________________________________________</w:t>
      </w:r>
      <w:r w:rsidRPr="00232069">
        <w:br/>
        <w:t>Letter: ___________________________________________________________</w:t>
      </w:r>
      <w:r w:rsidRPr="00232069">
        <w:br/>
      </w:r>
      <w:r w:rsidRPr="00232069">
        <w:br/>
      </w:r>
      <w:r w:rsidRPr="00232069">
        <w:rPr>
          <w:b/>
        </w:rPr>
        <w:t>Riddle 2:</w:t>
      </w:r>
      <w:r w:rsidRPr="00232069">
        <w:t xml:space="preserve"> It’s lion o’clock, stay inside your house! But the lion has a secret, he’s scare of a mouse!</w:t>
      </w:r>
      <w:r w:rsidRPr="00232069">
        <w:br/>
        <w:t>Book: ___________________________________________________________</w:t>
      </w:r>
      <w:r w:rsidRPr="00232069">
        <w:br/>
        <w:t>Letter: ___________________________________________________________</w:t>
      </w:r>
      <w:r w:rsidRPr="00232069">
        <w:br/>
      </w:r>
      <w:r w:rsidRPr="00232069">
        <w:br/>
      </w:r>
      <w:r w:rsidRPr="00232069">
        <w:rPr>
          <w:b/>
        </w:rPr>
        <w:t>Riddle 3:</w:t>
      </w:r>
      <w:r w:rsidRPr="00232069">
        <w:t xml:space="preserve"> One wild night, Max crowns himself king… He shouts with glee, ‘let the wild rumpus begin!’</w:t>
      </w:r>
      <w:r w:rsidRPr="00232069">
        <w:br/>
        <w:t>Book: ___________________________________________________________</w:t>
      </w:r>
      <w:r w:rsidRPr="00232069">
        <w:br/>
        <w:t>Letter: ___________________________________________________________</w:t>
      </w:r>
      <w:r w:rsidRPr="00232069">
        <w:br/>
      </w:r>
      <w:r w:rsidRPr="00232069">
        <w:br/>
      </w:r>
      <w:r w:rsidRPr="00232069">
        <w:rPr>
          <w:b/>
        </w:rPr>
        <w:t>Riddle 4:</w:t>
      </w:r>
      <w:r w:rsidRPr="00232069">
        <w:t xml:space="preserve"> A pair of explorers all ready to go… There’s more to a back garden than you thought, you know!</w:t>
      </w:r>
      <w:r w:rsidRPr="00232069">
        <w:br/>
        <w:t>Book: ___________________________________________________________</w:t>
      </w:r>
      <w:r w:rsidRPr="00232069">
        <w:br/>
        <w:t>Letter: ___________________________________________________________</w:t>
      </w:r>
      <w:r w:rsidRPr="00232069">
        <w:rPr>
          <w:rFonts w:ascii="Times New Roman" w:hAnsi="Times New Roman" w:cs="Times New Roman"/>
        </w:rPr>
        <w:br/>
      </w:r>
      <w:r w:rsidRPr="00232069">
        <w:rPr>
          <w:rFonts w:ascii="Times New Roman" w:hAnsi="Times New Roman" w:cs="Times New Roman"/>
        </w:rPr>
        <w:br/>
      </w:r>
      <w:r w:rsidRPr="00232069">
        <w:rPr>
          <w:b/>
        </w:rPr>
        <w:t>Riddle 5:</w:t>
      </w:r>
      <w:r w:rsidRPr="00232069">
        <w:t xml:space="preserve"> Look out! Pirates! Are they going fat? All I can hear from here is “Arrrrrr!”</w:t>
      </w:r>
      <w:r w:rsidRPr="00232069">
        <w:br/>
        <w:t>Book: ___________________________________________________________</w:t>
      </w:r>
      <w:r w:rsidRPr="00232069">
        <w:br/>
        <w:t>Letter: ___________________________________________________________</w:t>
      </w:r>
      <w:r w:rsidR="00232069">
        <w:br/>
      </w:r>
    </w:p>
    <w:p w14:paraId="5A341FDF" w14:textId="77777777" w:rsidR="00232069" w:rsidRDefault="00232069" w:rsidP="00232069"/>
    <w:p w14:paraId="1CB7A467" w14:textId="77777777" w:rsidR="00232069" w:rsidRPr="00232069" w:rsidRDefault="00232069" w:rsidP="00232069"/>
    <w:p w14:paraId="4C2AB698" w14:textId="77777777" w:rsidR="00232069" w:rsidRDefault="00DB03C0" w:rsidP="00232069">
      <w:r w:rsidRPr="00232069">
        <w:rPr>
          <w:b/>
        </w:rPr>
        <w:t>Riddle 6</w:t>
      </w:r>
      <w:r w:rsidRPr="00232069">
        <w:t>: Two robber dogs, all they do is take… Until they find out that life’s better when you bake!</w:t>
      </w:r>
      <w:r w:rsidRPr="00232069">
        <w:br/>
        <w:t>Book: ___________________________________________________________</w:t>
      </w:r>
      <w:r w:rsidRPr="00232069">
        <w:br/>
        <w:t>Letter: ___________________________________________________________</w:t>
      </w:r>
      <w:r w:rsidRPr="00232069">
        <w:br/>
      </w:r>
      <w:r w:rsidRPr="00232069">
        <w:br/>
      </w:r>
      <w:r w:rsidRPr="00232069">
        <w:rPr>
          <w:b/>
        </w:rPr>
        <w:t>Riddle 7</w:t>
      </w:r>
      <w:r w:rsidRPr="00232069">
        <w:t>: A witch’s cat named Wilbur chases a bee… More chaos and</w:t>
      </w:r>
      <w:r w:rsidR="00232069">
        <w:t xml:space="preserve"> clatter than you ever did see!</w:t>
      </w:r>
      <w:r w:rsidR="00232069" w:rsidRPr="00232069">
        <w:br/>
      </w:r>
      <w:r w:rsidRPr="00232069">
        <w:t>Book: ___________________________________________________________</w:t>
      </w:r>
      <w:r w:rsidR="00232069" w:rsidRPr="00232069">
        <w:br/>
      </w:r>
      <w:r w:rsidRPr="00232069">
        <w:t>Letter: ___________________________________________________________</w:t>
      </w:r>
      <w:r w:rsidRPr="00232069">
        <w:br/>
      </w:r>
    </w:p>
    <w:p w14:paraId="1DABC162" w14:textId="77777777" w:rsidR="00232069" w:rsidRDefault="00DB03C0" w:rsidP="00232069">
      <w:pPr>
        <w:rPr>
          <w:b/>
        </w:rPr>
      </w:pPr>
      <w:r w:rsidRPr="00232069">
        <w:rPr>
          <w:b/>
        </w:rPr>
        <w:t>Riddle 8:</w:t>
      </w:r>
      <w:r w:rsidRPr="00232069">
        <w:t xml:space="preserve"> What’s that? Surely not! You’re having a lark! The last thing you expect is a shark in the _ _ _ _!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9</w:t>
      </w:r>
      <w:r>
        <w:t xml:space="preserve">: </w:t>
      </w:r>
      <w:r w:rsidRPr="00232069">
        <w:t>A fish takes a hat that doesn’t belong to him… Will anyone notice if he takes it for a swim?</w:t>
      </w:r>
      <w:r w:rsidR="00232069">
        <w:rPr>
          <w:b/>
        </w:rPr>
        <w:br/>
      </w:r>
      <w:r w:rsidRPr="00232069">
        <w:t>Book: ___________________________________________________________</w:t>
      </w:r>
      <w:r w:rsidR="00232069" w:rsidRPr="00232069">
        <w:br/>
      </w:r>
      <w:r w:rsidRPr="00232069">
        <w:t>Letter: ___________________________________________________________</w:t>
      </w:r>
      <w:r>
        <w:br/>
      </w:r>
    </w:p>
    <w:p w14:paraId="6126901C" w14:textId="77777777" w:rsidR="00BA5C95" w:rsidRDefault="00DB03C0" w:rsidP="00232069">
      <w:r>
        <w:rPr>
          <w:b/>
        </w:rPr>
        <w:t xml:space="preserve">Riddle </w:t>
      </w:r>
      <w:r w:rsidRPr="00232069">
        <w:rPr>
          <w:b/>
        </w:rPr>
        <w:t xml:space="preserve">10: </w:t>
      </w:r>
      <w:r w:rsidRPr="00232069">
        <w:t>Going for a walk? Get to know your bears… Read this guide to make sure you’re prepared!</w:t>
      </w:r>
      <w:r w:rsidR="00232069">
        <w:rPr>
          <w:b/>
        </w:rPr>
        <w:br/>
      </w:r>
      <w:r w:rsidRPr="00232069">
        <w:t>Book: ___________________________________________________________</w:t>
      </w:r>
      <w:r w:rsidR="00232069" w:rsidRPr="00232069">
        <w:br/>
      </w:r>
      <w:r w:rsidRPr="00232069">
        <w:t>Letter: ___________________________________________________________</w:t>
      </w:r>
    </w:p>
    <w:p w14:paraId="568EFA9A" w14:textId="77777777" w:rsidR="007B1E85" w:rsidRDefault="007B1E85" w:rsidP="007B1E85">
      <w:bookmarkStart w:id="14" w:name="_Toc112080217"/>
      <w:bookmarkStart w:id="15" w:name="_Toc112080301"/>
    </w:p>
    <w:p w14:paraId="63199732" w14:textId="77777777" w:rsidR="007B1E85" w:rsidRDefault="007B1E85" w:rsidP="007B1E85"/>
    <w:p w14:paraId="56101CA2" w14:textId="77777777" w:rsidR="007B1E85" w:rsidRDefault="007B1E85" w:rsidP="007B1E85"/>
    <w:p w14:paraId="5817588E" w14:textId="77777777" w:rsidR="007B1E85" w:rsidRDefault="007B1E85" w:rsidP="007B1E85"/>
    <w:p w14:paraId="16F16E0C" w14:textId="77777777" w:rsidR="007B1E85" w:rsidRDefault="007B1E85" w:rsidP="007B1E85"/>
    <w:p w14:paraId="53EE49BD" w14:textId="12AD21AC" w:rsidR="00232069" w:rsidRDefault="00F5040D" w:rsidP="00232069">
      <w:pPr>
        <w:pStyle w:val="Heading3"/>
      </w:pPr>
      <w:r>
        <w:lastRenderedPageBreak/>
        <w:t xml:space="preserve">Lower Primary </w:t>
      </w:r>
      <w:r w:rsidR="00232069">
        <w:t>Book Covers</w:t>
      </w:r>
      <w:bookmarkEnd w:id="14"/>
      <w:bookmarkEnd w:id="15"/>
    </w:p>
    <w:p w14:paraId="778FAC2D" w14:textId="77777777" w:rsidR="00BA5C95" w:rsidRDefault="00232069" w:rsidP="007B1E85"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4B6FD22B" wp14:editId="1BDEA246">
            <wp:simplePos x="0" y="0"/>
            <wp:positionH relativeFrom="column">
              <wp:posOffset>3181985</wp:posOffset>
            </wp:positionH>
            <wp:positionV relativeFrom="paragraph">
              <wp:posOffset>95250</wp:posOffset>
            </wp:positionV>
            <wp:extent cx="3012281" cy="4191000"/>
            <wp:effectExtent l="0" t="0" r="0" b="0"/>
            <wp:wrapNone/>
            <wp:docPr id="3" name="Picture 3" descr="Shark In The Park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rk In The Park : Sharratt, Nick, Sharratt, Nick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81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0864" behindDoc="0" locked="0" layoutInCell="1" allowOverlap="1" wp14:anchorId="7C7F1814" wp14:editId="62B95EFB">
            <wp:simplePos x="0" y="0"/>
            <wp:positionH relativeFrom="margin">
              <wp:posOffset>-431800</wp:posOffset>
            </wp:positionH>
            <wp:positionV relativeFrom="paragraph">
              <wp:posOffset>74295</wp:posOffset>
            </wp:positionV>
            <wp:extent cx="3162300" cy="4129399"/>
            <wp:effectExtent l="0" t="0" r="0" b="5080"/>
            <wp:wrapNone/>
            <wp:docPr id="2" name="Picture 2" descr="Winnie the Witch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nie and Wilbur: Winnie the Witch: Amazon.co.uk: Thomas, Valerie, Paul,  Korky: 9780192748164: Boo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D365A" w14:textId="77777777" w:rsidR="00232069" w:rsidRDefault="00232069" w:rsidP="007B1E85">
      <w:bookmarkStart w:id="16" w:name="_Toc112080218"/>
      <w:bookmarkStart w:id="17" w:name="_Toc112080302"/>
      <w:r>
        <w:rPr>
          <w:noProof/>
          <w:lang w:eastAsia="en-GB"/>
        </w:rPr>
        <w:drawing>
          <wp:anchor distT="0" distB="0" distL="114300" distR="114300" simplePos="0" relativeHeight="251625984" behindDoc="0" locked="0" layoutInCell="1" allowOverlap="1" wp14:anchorId="074EB07F" wp14:editId="70D5A072">
            <wp:simplePos x="0" y="0"/>
            <wp:positionH relativeFrom="column">
              <wp:posOffset>3085465</wp:posOffset>
            </wp:positionH>
            <wp:positionV relativeFrom="paragraph">
              <wp:posOffset>4196715</wp:posOffset>
            </wp:positionV>
            <wp:extent cx="3182719" cy="4057650"/>
            <wp:effectExtent l="0" t="0" r="0" b="0"/>
            <wp:wrapNone/>
            <wp:docPr id="8" name="Picture 8" descr="A Beginner's Guide to Bear Spottin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eginner's Guide to Bear Spotting: Amazon.co.uk: Robinson, Michelle,  Roberts, Visiting Lecturer David: 9781681190266: Book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1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4E792AFA" wp14:editId="12E47DC3">
            <wp:simplePos x="0" y="0"/>
            <wp:positionH relativeFrom="margin">
              <wp:posOffset>-412750</wp:posOffset>
            </wp:positionH>
            <wp:positionV relativeFrom="paragraph">
              <wp:posOffset>4222115</wp:posOffset>
            </wp:positionV>
            <wp:extent cx="3192898" cy="3987800"/>
            <wp:effectExtent l="0" t="0" r="7620" b="0"/>
            <wp:wrapNone/>
            <wp:docPr id="7" name="Picture 7" descr="The Lion Insid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Lion Inside: Amazon.co.uk: Bright, Rachel, Field, Jim: 9781408331590:  Book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8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  <w:bookmarkEnd w:id="17"/>
      <w:r w:rsidR="00BA5C95">
        <w:br w:type="page"/>
      </w:r>
    </w:p>
    <w:p w14:paraId="24AB0C37" w14:textId="647AEF22" w:rsidR="00232069" w:rsidRDefault="007B1E85" w:rsidP="007B1E85">
      <w:bookmarkStart w:id="18" w:name="_Toc112080219"/>
      <w:bookmarkStart w:id="19" w:name="_Toc112080303"/>
      <w:bookmarkStart w:id="20" w:name="_Toc112080221"/>
      <w:bookmarkStart w:id="21" w:name="_Toc112080305"/>
      <w:bookmarkStart w:id="22" w:name="_Toc112080220"/>
      <w:bookmarkStart w:id="23" w:name="_Toc112080304"/>
      <w:r>
        <w:rPr>
          <w:noProof/>
          <w:lang w:eastAsia="en-GB"/>
        </w:rPr>
        <w:lastRenderedPageBreak/>
        <w:drawing>
          <wp:anchor distT="0" distB="0" distL="114300" distR="114300" simplePos="0" relativeHeight="251658752" behindDoc="0" locked="0" layoutInCell="1" allowOverlap="1" wp14:anchorId="0F324D95" wp14:editId="4D6ABD14">
            <wp:simplePos x="0" y="0"/>
            <wp:positionH relativeFrom="margin">
              <wp:posOffset>2980690</wp:posOffset>
            </wp:positionH>
            <wp:positionV relativeFrom="paragraph">
              <wp:posOffset>167005</wp:posOffset>
            </wp:positionV>
            <wp:extent cx="3238500" cy="2947035"/>
            <wp:effectExtent l="0" t="6668" r="0" b="0"/>
            <wp:wrapNone/>
            <wp:docPr id="10" name="Picture 10" descr="Ten Little Pirat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n Little Pirates : Brownlow, Mike, Rickerty, Simo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85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2904A4D3" wp14:editId="24A19EC4">
            <wp:simplePos x="0" y="0"/>
            <wp:positionH relativeFrom="margin">
              <wp:posOffset>-297180</wp:posOffset>
            </wp:positionH>
            <wp:positionV relativeFrom="paragraph">
              <wp:posOffset>154305</wp:posOffset>
            </wp:positionV>
            <wp:extent cx="3077845" cy="3074035"/>
            <wp:effectExtent l="1905" t="0" r="0" b="0"/>
            <wp:wrapNone/>
            <wp:docPr id="9" name="Picture 9" descr="Lollipop and Grandpa's Back Garden Safari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llipop and Grandpa's Back Garden Safari: Amazon.co.uk: Penelope Harper,  Cate James: 9781907912092: Book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784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014321CB" wp14:editId="3BBB89C8">
            <wp:simplePos x="0" y="0"/>
            <wp:positionH relativeFrom="column">
              <wp:posOffset>2883535</wp:posOffset>
            </wp:positionH>
            <wp:positionV relativeFrom="paragraph">
              <wp:posOffset>5447030</wp:posOffset>
            </wp:positionV>
            <wp:extent cx="3687445" cy="2635250"/>
            <wp:effectExtent l="0" t="7302" r="952" b="953"/>
            <wp:wrapNone/>
            <wp:docPr id="11" name="Picture 11" descr="This Is Not My Ha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is Is Not My Hat: Amazon.co.uk: Klassen, Jon, Klassen, Jon:  9781406353433: Boo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744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448" behindDoc="0" locked="0" layoutInCell="1" allowOverlap="1" wp14:anchorId="0D283BD5" wp14:editId="26A24EF3">
            <wp:simplePos x="0" y="0"/>
            <wp:positionH relativeFrom="margin">
              <wp:posOffset>-554355</wp:posOffset>
            </wp:positionH>
            <wp:positionV relativeFrom="paragraph">
              <wp:posOffset>4944745</wp:posOffset>
            </wp:positionV>
            <wp:extent cx="3620770" cy="3193415"/>
            <wp:effectExtent l="4127" t="0" r="2858" b="2857"/>
            <wp:wrapNone/>
            <wp:docPr id="12" name="Picture 12" descr="Where The Wild Things Ar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ere The Wild Things Are: Maurice Sendak: Amazon.co.uk: Sendak, Maurice,  Sendak, Maurice: 9780099408390: Book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077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  <w:bookmarkEnd w:id="19"/>
      <w:bookmarkEnd w:id="20"/>
      <w:bookmarkEnd w:id="21"/>
      <w:bookmarkEnd w:id="22"/>
      <w:bookmarkEnd w:id="23"/>
    </w:p>
    <w:p w14:paraId="51005493" w14:textId="7156AF14" w:rsidR="00232069" w:rsidRDefault="00232069" w:rsidP="007B1E85"/>
    <w:p w14:paraId="14B966E5" w14:textId="1C2D5BCA" w:rsidR="00232069" w:rsidRDefault="00232069" w:rsidP="007B1E85"/>
    <w:p w14:paraId="27AD0A5A" w14:textId="77777777" w:rsidR="00232069" w:rsidRDefault="00232069" w:rsidP="007B1E85"/>
    <w:p w14:paraId="3472EA26" w14:textId="77777777" w:rsidR="00232069" w:rsidRDefault="00232069" w:rsidP="007B1E85"/>
    <w:p w14:paraId="378D8A46" w14:textId="77777777" w:rsidR="00232069" w:rsidRDefault="00232069" w:rsidP="007B1E85"/>
    <w:p w14:paraId="4BFE6A6F" w14:textId="77777777" w:rsidR="00232069" w:rsidRDefault="00232069" w:rsidP="007B1E85"/>
    <w:p w14:paraId="7A45F757" w14:textId="77777777" w:rsidR="00232069" w:rsidRDefault="00232069" w:rsidP="007B1E85"/>
    <w:p w14:paraId="692ECEB2" w14:textId="77777777" w:rsidR="00232069" w:rsidRDefault="00232069" w:rsidP="007B1E85"/>
    <w:p w14:paraId="43BC79E0" w14:textId="77777777" w:rsidR="00232069" w:rsidRDefault="00232069" w:rsidP="007B1E85"/>
    <w:p w14:paraId="309C5FD7" w14:textId="77777777" w:rsidR="00232069" w:rsidRDefault="00232069" w:rsidP="007B1E85"/>
    <w:p w14:paraId="7A15904C" w14:textId="77777777" w:rsidR="00232069" w:rsidRDefault="00232069" w:rsidP="007B1E85"/>
    <w:p w14:paraId="284DA19B" w14:textId="77777777" w:rsidR="00232069" w:rsidRDefault="00232069" w:rsidP="007B1E85"/>
    <w:p w14:paraId="453D83A9" w14:textId="77777777" w:rsidR="00232069" w:rsidRDefault="00232069" w:rsidP="007B1E85"/>
    <w:p w14:paraId="63F0C7C1" w14:textId="77777777" w:rsidR="00232069" w:rsidRDefault="00232069" w:rsidP="007B1E85"/>
    <w:p w14:paraId="272C1D64" w14:textId="52623F00" w:rsidR="00232069" w:rsidRDefault="00232069" w:rsidP="007B1E85"/>
    <w:p w14:paraId="62705CD8" w14:textId="77777777" w:rsidR="00232069" w:rsidRDefault="00232069" w:rsidP="007B1E85"/>
    <w:p w14:paraId="0BA6AA4E" w14:textId="389E2C26" w:rsidR="00232069" w:rsidRDefault="00232069" w:rsidP="007B1E85"/>
    <w:p w14:paraId="13E03207" w14:textId="77777777" w:rsidR="00232069" w:rsidRDefault="00232069" w:rsidP="007B1E85"/>
    <w:p w14:paraId="1AEBF928" w14:textId="77777777" w:rsidR="00232069" w:rsidRDefault="00232069" w:rsidP="007B1E85"/>
    <w:p w14:paraId="69C2395D" w14:textId="77777777" w:rsidR="00232069" w:rsidRDefault="00232069" w:rsidP="007B1E85"/>
    <w:p w14:paraId="5B1F89B6" w14:textId="77777777" w:rsidR="00232069" w:rsidRDefault="00232069" w:rsidP="007B1E85"/>
    <w:p w14:paraId="63F2FEA8" w14:textId="77777777" w:rsidR="00232069" w:rsidRDefault="00232069" w:rsidP="007B1E85"/>
    <w:p w14:paraId="7C205050" w14:textId="77777777" w:rsidR="00232069" w:rsidRDefault="00232069" w:rsidP="007B1E85"/>
    <w:p w14:paraId="7EB612BB" w14:textId="02ACDC48" w:rsidR="00232069" w:rsidRDefault="007B1E85" w:rsidP="007B1E85">
      <w:bookmarkStart w:id="24" w:name="_Toc112080222"/>
      <w:bookmarkStart w:id="25" w:name="_Toc112080306"/>
      <w:r>
        <w:rPr>
          <w:noProof/>
          <w:lang w:eastAsia="en-GB"/>
        </w:rPr>
        <w:lastRenderedPageBreak/>
        <w:drawing>
          <wp:anchor distT="0" distB="0" distL="114300" distR="114300" simplePos="0" relativeHeight="251694592" behindDoc="0" locked="0" layoutInCell="1" allowOverlap="1" wp14:anchorId="476FB03F" wp14:editId="3C8B649D">
            <wp:simplePos x="0" y="0"/>
            <wp:positionH relativeFrom="margin">
              <wp:align>left</wp:align>
            </wp:positionH>
            <wp:positionV relativeFrom="paragraph">
              <wp:posOffset>-268288</wp:posOffset>
            </wp:positionV>
            <wp:extent cx="2933700" cy="3688739"/>
            <wp:effectExtent l="3492" t="0" r="3493" b="3492"/>
            <wp:wrapNone/>
            <wp:docPr id="13" name="Picture 13" descr="Shifty McGifty and Slippery Sa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fty McGifty and Slippery Sam - Nosy Cro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3700" cy="36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4"/>
      <w:bookmarkEnd w:id="25"/>
    </w:p>
    <w:p w14:paraId="29F991F0" w14:textId="275EE41E" w:rsidR="00232069" w:rsidRDefault="00232069" w:rsidP="007B1E85"/>
    <w:p w14:paraId="66605D5B" w14:textId="1D1C777F" w:rsidR="00232069" w:rsidRDefault="00232069" w:rsidP="007B1E85"/>
    <w:p w14:paraId="19EA5C9B" w14:textId="77777777" w:rsidR="00232069" w:rsidRDefault="00232069" w:rsidP="007B1E85"/>
    <w:p w14:paraId="4EEF530A" w14:textId="77777777" w:rsidR="00232069" w:rsidRDefault="00232069" w:rsidP="007B1E85"/>
    <w:p w14:paraId="4E519155" w14:textId="078E8C66" w:rsidR="00232069" w:rsidRDefault="00232069" w:rsidP="007B1E85"/>
    <w:p w14:paraId="2A413688" w14:textId="77777777" w:rsidR="00232069" w:rsidRDefault="00232069" w:rsidP="007B1E85"/>
    <w:p w14:paraId="22D5D247" w14:textId="77777777" w:rsidR="00232069" w:rsidRDefault="00232069" w:rsidP="007B1E85">
      <w:pPr>
        <w:rPr>
          <w:noProof/>
          <w:lang w:eastAsia="en-GB"/>
        </w:rPr>
      </w:pPr>
    </w:p>
    <w:p w14:paraId="7FF0C395" w14:textId="77777777" w:rsidR="00232069" w:rsidRDefault="00232069" w:rsidP="007B1E85"/>
    <w:p w14:paraId="528C2A82" w14:textId="77777777" w:rsidR="00232069" w:rsidRDefault="00232069" w:rsidP="007B1E85"/>
    <w:p w14:paraId="66478EF9" w14:textId="572CF235" w:rsidR="00232069" w:rsidRDefault="007B1E85" w:rsidP="007B1E85">
      <w:bookmarkStart w:id="26" w:name="_Toc112080223"/>
      <w:bookmarkStart w:id="27" w:name="_Toc112080307"/>
      <w:r>
        <w:rPr>
          <w:noProof/>
          <w:lang w:eastAsia="en-GB"/>
        </w:rPr>
        <w:drawing>
          <wp:anchor distT="0" distB="0" distL="114300" distR="114300" simplePos="0" relativeHeight="251697664" behindDoc="0" locked="0" layoutInCell="1" allowOverlap="1" wp14:anchorId="6BD0236D" wp14:editId="7254CBCB">
            <wp:simplePos x="0" y="0"/>
            <wp:positionH relativeFrom="margin">
              <wp:align>right</wp:align>
            </wp:positionH>
            <wp:positionV relativeFrom="paragraph">
              <wp:posOffset>176212</wp:posOffset>
            </wp:positionV>
            <wp:extent cx="3983316" cy="3647223"/>
            <wp:effectExtent l="0" t="3493" r="0" b="0"/>
            <wp:wrapNone/>
            <wp:docPr id="14" name="Picture 14" descr="Never Tickle a Tiger: Amazon.co.uk: Butchart, Pamela, Boutavant, Marc:  9781408839041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ver Tickle a Tiger: Amazon.co.uk: Butchart, Pamela, Boutavant, Marc:  9781408839041: Book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3316" cy="36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6"/>
      <w:bookmarkEnd w:id="27"/>
    </w:p>
    <w:p w14:paraId="6244C6D0" w14:textId="416817B7" w:rsidR="00232069" w:rsidRDefault="00232069" w:rsidP="007B1E85"/>
    <w:p w14:paraId="038C0A09" w14:textId="1461F24D" w:rsidR="00232069" w:rsidRDefault="00232069" w:rsidP="007B1E85"/>
    <w:p w14:paraId="2E69A109" w14:textId="3BDE3891" w:rsidR="00232069" w:rsidRDefault="00232069" w:rsidP="007B1E85">
      <w:pPr>
        <w:rPr>
          <w:sz w:val="44"/>
          <w:szCs w:val="44"/>
        </w:rPr>
      </w:pPr>
    </w:p>
    <w:p w14:paraId="25539EBA" w14:textId="77777777" w:rsidR="00232069" w:rsidRDefault="00232069" w:rsidP="007B1E85"/>
    <w:p w14:paraId="13FD11DA" w14:textId="77777777" w:rsidR="00232069" w:rsidRDefault="00232069" w:rsidP="007B1E85"/>
    <w:p w14:paraId="6EA28839" w14:textId="77777777" w:rsidR="00BA5C95" w:rsidRDefault="00BA5C95" w:rsidP="007B1E85"/>
    <w:p w14:paraId="6C50DD1A" w14:textId="77777777" w:rsidR="00232069" w:rsidRDefault="00232069" w:rsidP="00232069"/>
    <w:p w14:paraId="753F2BF3" w14:textId="77777777" w:rsidR="00232069" w:rsidRDefault="00232069" w:rsidP="00232069"/>
    <w:p w14:paraId="1385ECB6" w14:textId="77777777" w:rsidR="00232069" w:rsidRDefault="00232069" w:rsidP="00232069"/>
    <w:p w14:paraId="13D6B718" w14:textId="77777777" w:rsidR="00232069" w:rsidRDefault="00232069" w:rsidP="00232069"/>
    <w:p w14:paraId="7F629F07" w14:textId="77777777" w:rsidR="00232069" w:rsidRDefault="00232069" w:rsidP="007B1E85">
      <w:pPr>
        <w:jc w:val="center"/>
        <w:rPr>
          <w:b/>
          <w:sz w:val="96"/>
          <w:szCs w:val="36"/>
        </w:rPr>
      </w:pPr>
      <w:r w:rsidRPr="00232069">
        <w:rPr>
          <w:b/>
          <w:sz w:val="96"/>
          <w:szCs w:val="36"/>
        </w:rPr>
        <w:t xml:space="preserve">I </w:t>
      </w:r>
      <w:r>
        <w:rPr>
          <w:b/>
          <w:sz w:val="96"/>
          <w:szCs w:val="36"/>
        </w:rPr>
        <w:t>love books</w:t>
      </w:r>
    </w:p>
    <w:p w14:paraId="057BCBA1" w14:textId="77777777" w:rsidR="00232069" w:rsidRDefault="00232069" w:rsidP="00232069">
      <w:pPr>
        <w:pStyle w:val="Heading2"/>
      </w:pPr>
      <w:bookmarkStart w:id="28" w:name="_Toc112080224"/>
      <w:bookmarkStart w:id="29" w:name="_Toc112080308"/>
      <w:r>
        <w:lastRenderedPageBreak/>
        <w:t>Upper Primary</w:t>
      </w:r>
      <w:bookmarkEnd w:id="28"/>
      <w:bookmarkEnd w:id="29"/>
    </w:p>
    <w:p w14:paraId="793F8B2B" w14:textId="77777777" w:rsidR="00232069" w:rsidRDefault="00232069" w:rsidP="00232069">
      <w:pPr>
        <w:pStyle w:val="Heading3"/>
      </w:pPr>
      <w:bookmarkStart w:id="30" w:name="_Toc112080225"/>
      <w:bookmarkStart w:id="31" w:name="_Toc112080309"/>
      <w:r>
        <w:t>Teacher Guide</w:t>
      </w:r>
      <w:bookmarkEnd w:id="30"/>
      <w:bookmarkEnd w:id="31"/>
    </w:p>
    <w:p w14:paraId="15CAECDB" w14:textId="01812027" w:rsidR="00D7285F" w:rsidRPr="00D7285F" w:rsidRDefault="00232069" w:rsidP="00D7285F">
      <w:r w:rsidRPr="00232069">
        <w:t xml:space="preserve">Print off the book covers </w:t>
      </w:r>
      <w:r w:rsidRPr="00EA6135">
        <w:t xml:space="preserve">on </w:t>
      </w:r>
      <w:r w:rsidR="00EA6135" w:rsidRPr="00EA6135">
        <w:t>pages 14-16</w:t>
      </w:r>
      <w:r w:rsidRPr="00EA6135">
        <w:t xml:space="preserve"> and hide them </w:t>
      </w:r>
      <w:r w:rsidRPr="00232069">
        <w:t xml:space="preserve">around your classroom or school. Print off the letters and place one beside each book cover. Print the </w:t>
      </w:r>
      <w:r w:rsidRPr="00EA6135">
        <w:t xml:space="preserve">worksheet on </w:t>
      </w:r>
      <w:r w:rsidR="00EA6135" w:rsidRPr="00EA6135">
        <w:t>page 12-13</w:t>
      </w:r>
      <w:r w:rsidRPr="00EA6135">
        <w:t xml:space="preserve"> so there’s one per group. Pupils will need to work together to match the riddles to the book covers </w:t>
      </w:r>
      <w:r>
        <w:t>and fill in the answer sheet</w:t>
      </w:r>
      <w:r w:rsidR="00D7285F">
        <w:t xml:space="preserve">, including the letter they find next to each book cover. </w:t>
      </w:r>
      <w:r w:rsidR="00D7285F">
        <w:br/>
      </w:r>
      <w:r w:rsidR="00D7285F">
        <w:br/>
      </w:r>
      <w:r w:rsidRPr="00232069">
        <w:t>Once they’ve matched the riddles to the book covers they have found and written down the letters, they can unscramble them to reveal a secret phrase…</w:t>
      </w:r>
      <w:r w:rsidR="00D7285F">
        <w:br/>
      </w:r>
      <w:r w:rsidR="00D7285F">
        <w:br/>
      </w:r>
      <w:r w:rsidR="00D7285F">
        <w:rPr>
          <w:b/>
        </w:rPr>
        <w:t>Riddle 1</w:t>
      </w:r>
      <w:r w:rsidR="00D7285F">
        <w:t xml:space="preserve">: Her father said he’d never read out loud… but one night </w:t>
      </w:r>
      <w:r w:rsidR="002371EB">
        <w:t>he does and</w:t>
      </w:r>
      <w:r w:rsidR="00D7285F">
        <w:t xml:space="preserve"> out comes a crowd! </w:t>
      </w:r>
      <w:r w:rsidR="00D7285F">
        <w:br/>
      </w:r>
      <w:r w:rsidR="00D7285F">
        <w:rPr>
          <w:b/>
        </w:rPr>
        <w:t>Book</w:t>
      </w:r>
      <w:r w:rsidR="00D7285F">
        <w:t xml:space="preserve">: </w:t>
      </w:r>
      <w:r w:rsidR="00D7285F">
        <w:rPr>
          <w:i/>
        </w:rPr>
        <w:t>Inkheart</w:t>
      </w:r>
      <w:r w:rsidR="00D7285F">
        <w:t xml:space="preserve"> by Cornelia Funke</w:t>
      </w:r>
      <w:r w:rsidR="00D7285F">
        <w:br/>
      </w:r>
      <w:r w:rsidR="00D7285F">
        <w:rPr>
          <w:b/>
        </w:rPr>
        <w:t>Letter</w:t>
      </w:r>
      <w:r w:rsidR="00D7285F">
        <w:t>: e</w:t>
      </w:r>
      <w:r w:rsidR="00D7285F">
        <w:br/>
      </w:r>
      <w:r w:rsidR="00D7285F">
        <w:br/>
      </w:r>
      <w:r w:rsidR="00D7285F">
        <w:rPr>
          <w:b/>
        </w:rPr>
        <w:t>Riddle 2</w:t>
      </w:r>
      <w:r w:rsidR="00D7285F">
        <w:t>: Children asleep, on a giant adventure I’m bound… where frobscottle, snozcumbers and whizpoppers are found!</w:t>
      </w:r>
      <w:r w:rsidR="00D7285F">
        <w:br/>
      </w:r>
      <w:r w:rsidR="00D7285F">
        <w:rPr>
          <w:b/>
        </w:rPr>
        <w:t>Book</w:t>
      </w:r>
      <w:r w:rsidR="00D7285F">
        <w:t xml:space="preserve">: </w:t>
      </w:r>
      <w:r w:rsidR="00D7285F" w:rsidRPr="00D7285F">
        <w:rPr>
          <w:i/>
        </w:rPr>
        <w:t>The BFG</w:t>
      </w:r>
      <w:r w:rsidR="00D7285F">
        <w:t xml:space="preserve"> by Roald Dahl</w:t>
      </w:r>
      <w:r w:rsidR="00D7285F">
        <w:br/>
      </w:r>
      <w:r w:rsidR="00D7285F">
        <w:rPr>
          <w:b/>
        </w:rPr>
        <w:t>Letter</w:t>
      </w:r>
      <w:r w:rsidR="00D7285F">
        <w:t>: g</w:t>
      </w:r>
      <w:r w:rsidR="00D7285F">
        <w:br/>
      </w:r>
      <w:r w:rsidR="00D7285F">
        <w:br/>
      </w:r>
      <w:r w:rsidR="00D7285F">
        <w:rPr>
          <w:b/>
        </w:rPr>
        <w:t>Riddle 3</w:t>
      </w:r>
      <w:r w:rsidR="00D7285F">
        <w:t>: Mythical creatures, don’t worry, for help is at hand! Join me for battles and a quest across the land…</w:t>
      </w:r>
      <w:r w:rsidR="00D7285F">
        <w:br/>
      </w:r>
      <w:r w:rsidR="00D7285F">
        <w:rPr>
          <w:b/>
        </w:rPr>
        <w:t>Book</w:t>
      </w:r>
      <w:r w:rsidR="00D7285F">
        <w:t xml:space="preserve">: </w:t>
      </w:r>
      <w:r w:rsidR="00D7285F">
        <w:rPr>
          <w:i/>
        </w:rPr>
        <w:t>First Aid for Fairies and Other Fabled Beasts</w:t>
      </w:r>
      <w:r w:rsidR="00D7285F">
        <w:t xml:space="preserve"> by Lari Don</w:t>
      </w:r>
      <w:r w:rsidR="00D7285F">
        <w:br/>
      </w:r>
      <w:r w:rsidR="00D7285F">
        <w:rPr>
          <w:b/>
        </w:rPr>
        <w:t>Letter</w:t>
      </w:r>
      <w:r w:rsidR="00D7285F">
        <w:t>: o</w:t>
      </w:r>
      <w:r w:rsidR="00D7285F">
        <w:br/>
      </w:r>
      <w:r w:rsidR="00D7285F">
        <w:br/>
      </w:r>
      <w:r w:rsidR="00D7285F">
        <w:rPr>
          <w:b/>
        </w:rPr>
        <w:t>Riddle 4</w:t>
      </w:r>
      <w:r w:rsidR="00D7285F">
        <w:t>: She has to leave home and learn how to be a witch… hopefully her plans go off without a hitch!</w:t>
      </w:r>
      <w:r w:rsidR="00D7285F">
        <w:br/>
      </w:r>
      <w:r w:rsidR="00D7285F">
        <w:rPr>
          <w:b/>
        </w:rPr>
        <w:t>Book</w:t>
      </w:r>
      <w:r w:rsidR="00D7285F">
        <w:t xml:space="preserve">: </w:t>
      </w:r>
      <w:r w:rsidR="00D7285F">
        <w:rPr>
          <w:i/>
        </w:rPr>
        <w:t>Kiki’s Delivery Service</w:t>
      </w:r>
      <w:r w:rsidR="00D7285F">
        <w:t xml:space="preserve"> by Eiko Kadono</w:t>
      </w:r>
      <w:r w:rsidR="00D7285F">
        <w:br/>
      </w:r>
      <w:r w:rsidR="00D7285F">
        <w:rPr>
          <w:b/>
        </w:rPr>
        <w:t>Letter</w:t>
      </w:r>
      <w:r w:rsidR="00D7285F">
        <w:t>:</w:t>
      </w:r>
      <w:r w:rsidR="00D7285F" w:rsidRPr="00D7285F">
        <w:t xml:space="preserve"> i</w:t>
      </w:r>
    </w:p>
    <w:p w14:paraId="24ED4755" w14:textId="77777777" w:rsidR="00D7285F" w:rsidRDefault="00D7285F" w:rsidP="00D7285F"/>
    <w:p w14:paraId="3DD63D14" w14:textId="77777777" w:rsidR="00F5040D" w:rsidRDefault="00D7285F" w:rsidP="00D7285F">
      <w:r>
        <w:rPr>
          <w:b/>
        </w:rPr>
        <w:lastRenderedPageBreak/>
        <w:t>Riddle 5</w:t>
      </w:r>
      <w:r>
        <w:t>: Don’t do it! Be careful! Leave that alone! The only safe pet to own is a stone…</w:t>
      </w:r>
      <w:r>
        <w:br/>
      </w:r>
      <w:r>
        <w:rPr>
          <w:b/>
        </w:rPr>
        <w:t>Book</w:t>
      </w:r>
      <w:r>
        <w:t xml:space="preserve">: </w:t>
      </w:r>
      <w:r>
        <w:rPr>
          <w:i/>
        </w:rPr>
        <w:t>Danger is Everywhere</w:t>
      </w:r>
      <w:r>
        <w:t xml:space="preserve"> by David O’Doherty</w:t>
      </w:r>
      <w:r>
        <w:br/>
      </w:r>
      <w:r>
        <w:rPr>
          <w:b/>
        </w:rPr>
        <w:t>Letter</w:t>
      </w:r>
      <w:r>
        <w:t>: d</w:t>
      </w:r>
      <w:r>
        <w:br/>
      </w:r>
      <w:r>
        <w:br/>
      </w:r>
      <w:r>
        <w:rPr>
          <w:b/>
        </w:rPr>
        <w:t>Riddle 6</w:t>
      </w:r>
      <w:r>
        <w:t>: Join a mouse on a walk in the deep, dark wood… Oh no! It can’t be! Or maybe it could…</w:t>
      </w:r>
      <w:r>
        <w:br/>
      </w:r>
      <w:r>
        <w:rPr>
          <w:b/>
        </w:rPr>
        <w:t>Book</w:t>
      </w:r>
      <w:r>
        <w:t xml:space="preserve">: </w:t>
      </w:r>
      <w:r>
        <w:rPr>
          <w:i/>
        </w:rPr>
        <w:t>The Gruffalo</w:t>
      </w:r>
      <w:r>
        <w:t xml:space="preserve"> by Julia Donaldson</w:t>
      </w:r>
      <w:r>
        <w:br/>
      </w:r>
      <w:r>
        <w:rPr>
          <w:b/>
        </w:rPr>
        <w:t>Letter</w:t>
      </w:r>
      <w:r w:rsidR="00F5040D">
        <w:t>: i</w:t>
      </w:r>
      <w:r>
        <w:br/>
      </w:r>
      <w:r>
        <w:br/>
      </w:r>
      <w:r>
        <w:rPr>
          <w:b/>
        </w:rPr>
        <w:t>Riddle 7</w:t>
      </w:r>
      <w:r>
        <w:t>: Her mum went out on a boat in the dark… hopefully she comes back soon with tales of a shark!</w:t>
      </w:r>
      <w:r>
        <w:br/>
      </w:r>
      <w:r>
        <w:rPr>
          <w:b/>
        </w:rPr>
        <w:t>Book</w:t>
      </w:r>
      <w:r>
        <w:t xml:space="preserve">: </w:t>
      </w:r>
      <w:r>
        <w:rPr>
          <w:i/>
        </w:rPr>
        <w:t>Julia and the Shark</w:t>
      </w:r>
      <w:r>
        <w:t xml:space="preserve"> by Kiran Millwood Hargrave and Tom de Freston</w:t>
      </w:r>
      <w:r>
        <w:br/>
      </w:r>
      <w:r>
        <w:rPr>
          <w:b/>
        </w:rPr>
        <w:t>Letter</w:t>
      </w:r>
      <w:r>
        <w:t>: n</w:t>
      </w:r>
      <w:r>
        <w:br/>
      </w:r>
      <w:r>
        <w:br/>
      </w:r>
      <w:r>
        <w:rPr>
          <w:b/>
        </w:rPr>
        <w:t>Riddle 8</w:t>
      </w:r>
      <w:r>
        <w:t>: Siblings unite! The universe needs to be saved! There’s an evil Nemesis who needs to be braved.</w:t>
      </w:r>
      <w:r>
        <w:br/>
      </w:r>
      <w:r>
        <w:rPr>
          <w:b/>
        </w:rPr>
        <w:t>Book</w:t>
      </w:r>
      <w:r>
        <w:t xml:space="preserve">: </w:t>
      </w:r>
      <w:r>
        <w:rPr>
          <w:i/>
        </w:rPr>
        <w:t>My Brother is a Superhero</w:t>
      </w:r>
      <w:r>
        <w:t>, David Solomons</w:t>
      </w:r>
      <w:r>
        <w:br/>
      </w:r>
      <w:r>
        <w:rPr>
          <w:b/>
        </w:rPr>
        <w:t>Letter</w:t>
      </w:r>
      <w:r w:rsidR="00F5040D">
        <w:t>: v</w:t>
      </w:r>
      <w:r>
        <w:br/>
      </w:r>
      <w:r>
        <w:br/>
      </w:r>
      <w:r w:rsidR="00F5040D">
        <w:rPr>
          <w:b/>
        </w:rPr>
        <w:t>Riddle 9</w:t>
      </w:r>
      <w:r w:rsidR="00F5040D">
        <w:t>: Something strange is happening, something out of this world… for this school to survive the mystery must be unfurled…</w:t>
      </w:r>
      <w:r w:rsidR="00F5040D">
        <w:br/>
      </w:r>
      <w:r w:rsidR="00F5040D">
        <w:rPr>
          <w:b/>
        </w:rPr>
        <w:t>Book</w:t>
      </w:r>
      <w:r w:rsidR="00F5040D">
        <w:t xml:space="preserve">: </w:t>
      </w:r>
      <w:r w:rsidR="00F5040D">
        <w:rPr>
          <w:i/>
        </w:rPr>
        <w:t>Baby Aliens Got My Teacher</w:t>
      </w:r>
      <w:r w:rsidR="00F5040D">
        <w:t xml:space="preserve"> by Pamela Butchart</w:t>
      </w:r>
      <w:r w:rsidR="00F5040D">
        <w:br/>
      </w:r>
      <w:r w:rsidR="00F5040D">
        <w:rPr>
          <w:b/>
        </w:rPr>
        <w:t>Letter</w:t>
      </w:r>
      <w:r w:rsidR="00F5040D">
        <w:t>: l</w:t>
      </w:r>
      <w:r>
        <w:br/>
      </w:r>
      <w:r w:rsidR="00F5040D">
        <w:br/>
      </w:r>
      <w:r w:rsidR="00F5040D">
        <w:rPr>
          <w:b/>
        </w:rPr>
        <w:t>Riddle 10</w:t>
      </w:r>
      <w:r w:rsidR="00F5040D">
        <w:t>: Revolting! Repulsive! This is really gross! Though the facts in this book can help you diagnose…</w:t>
      </w:r>
      <w:r w:rsidR="00F5040D">
        <w:br/>
      </w:r>
      <w:r w:rsidR="00F5040D">
        <w:rPr>
          <w:b/>
        </w:rPr>
        <w:t>Book</w:t>
      </w:r>
      <w:r w:rsidR="00F5040D">
        <w:t xml:space="preserve">: </w:t>
      </w:r>
      <w:r w:rsidR="00F5040D">
        <w:rPr>
          <w:i/>
        </w:rPr>
        <w:t>Disgusting Science</w:t>
      </w:r>
      <w:r w:rsidR="00F5040D">
        <w:t xml:space="preserve"> by Glenn Murphy</w:t>
      </w:r>
      <w:r w:rsidR="00F5040D">
        <w:br/>
      </w:r>
      <w:r w:rsidR="00F5040D">
        <w:rPr>
          <w:b/>
        </w:rPr>
        <w:t>Letter</w:t>
      </w:r>
      <w:r w:rsidR="00F5040D">
        <w:t>: r</w:t>
      </w:r>
      <w:r w:rsidR="00F5040D">
        <w:br/>
      </w:r>
      <w:r w:rsidR="00F5040D">
        <w:br/>
      </w:r>
      <w:r w:rsidR="00F5040D">
        <w:rPr>
          <w:b/>
        </w:rPr>
        <w:t>Riddle 11</w:t>
      </w:r>
      <w:r w:rsidR="00F5040D">
        <w:t>: This boy is a prankster, he does love to jest. But we have to admit – his gags are the best!</w:t>
      </w:r>
      <w:r w:rsidR="00F5040D">
        <w:br/>
      </w:r>
      <w:r w:rsidR="00F5040D">
        <w:rPr>
          <w:b/>
        </w:rPr>
        <w:t>Book</w:t>
      </w:r>
      <w:r w:rsidR="00F5040D">
        <w:t xml:space="preserve">: </w:t>
      </w:r>
      <w:r w:rsidR="00F5040D">
        <w:rPr>
          <w:i/>
        </w:rPr>
        <w:t>Horrid Henry’s Jumbo Joke Book</w:t>
      </w:r>
      <w:r w:rsidR="00F5040D">
        <w:t>, Francesca Simon</w:t>
      </w:r>
      <w:r w:rsidR="00F5040D">
        <w:br/>
      </w:r>
      <w:r w:rsidR="00F5040D">
        <w:rPr>
          <w:b/>
        </w:rPr>
        <w:t>Letter</w:t>
      </w:r>
      <w:r w:rsidR="00F5040D">
        <w:t>: a</w:t>
      </w:r>
    </w:p>
    <w:p w14:paraId="5EF200C1" w14:textId="77777777" w:rsidR="00F5040D" w:rsidRDefault="00F5040D" w:rsidP="00D7285F">
      <w:r>
        <w:rPr>
          <w:b/>
        </w:rPr>
        <w:lastRenderedPageBreak/>
        <w:t>Riddle 12</w:t>
      </w:r>
      <w:r>
        <w:t>: She’s a fixer, a creator, a fantastic inventor! What this girl needs now is a really great mentor!</w:t>
      </w:r>
      <w:r>
        <w:br/>
      </w:r>
      <w:r>
        <w:rPr>
          <w:b/>
        </w:rPr>
        <w:t>Book</w:t>
      </w:r>
      <w:r>
        <w:t xml:space="preserve">: </w:t>
      </w:r>
      <w:r>
        <w:rPr>
          <w:i/>
        </w:rPr>
        <w:t>Rosie Revere Engineer</w:t>
      </w:r>
      <w:r>
        <w:t xml:space="preserve"> by Andrea Beaty and David Roberts</w:t>
      </w:r>
      <w:r>
        <w:br/>
      </w:r>
      <w:r>
        <w:rPr>
          <w:b/>
        </w:rPr>
        <w:t>Letter</w:t>
      </w:r>
      <w:r>
        <w:t>: e</w:t>
      </w:r>
    </w:p>
    <w:p w14:paraId="0513D9D0" w14:textId="77777777" w:rsidR="00F5040D" w:rsidRDefault="00F5040D" w:rsidP="00D7285F"/>
    <w:p w14:paraId="6597B10A" w14:textId="77777777" w:rsidR="00F5040D" w:rsidRPr="00F5040D" w:rsidRDefault="00F5040D" w:rsidP="00D7285F">
      <w:pPr>
        <w:rPr>
          <w:sz w:val="32"/>
        </w:rPr>
      </w:pPr>
      <w:r w:rsidRPr="00F5040D">
        <w:rPr>
          <w:b/>
          <w:sz w:val="32"/>
        </w:rPr>
        <w:t>Secret phrase</w:t>
      </w:r>
      <w:r w:rsidRPr="00F5040D">
        <w:rPr>
          <w:sz w:val="32"/>
        </w:rPr>
        <w:t>: I love reading</w:t>
      </w:r>
    </w:p>
    <w:p w14:paraId="076FBA7B" w14:textId="77777777" w:rsidR="00232069" w:rsidRDefault="00D7285F" w:rsidP="00D7285F">
      <w:pPr>
        <w:rPr>
          <w:b/>
          <w:i/>
        </w:rPr>
      </w:pPr>
      <w:r>
        <w:br/>
      </w:r>
      <w:r>
        <w:rPr>
          <w:b/>
          <w:i/>
        </w:rPr>
        <w:t xml:space="preserve"> </w:t>
      </w:r>
    </w:p>
    <w:p w14:paraId="6451BF19" w14:textId="77777777" w:rsidR="00F5040D" w:rsidRDefault="00F5040D" w:rsidP="00D7285F">
      <w:pPr>
        <w:rPr>
          <w:b/>
          <w:i/>
        </w:rPr>
      </w:pPr>
    </w:p>
    <w:p w14:paraId="2F1D07B0" w14:textId="77777777" w:rsidR="00F5040D" w:rsidRDefault="00F5040D" w:rsidP="00D7285F">
      <w:pPr>
        <w:rPr>
          <w:b/>
          <w:i/>
        </w:rPr>
      </w:pPr>
    </w:p>
    <w:p w14:paraId="07BCAA1B" w14:textId="77777777" w:rsidR="00F5040D" w:rsidRDefault="00F5040D" w:rsidP="00D7285F">
      <w:pPr>
        <w:rPr>
          <w:b/>
          <w:i/>
        </w:rPr>
      </w:pPr>
    </w:p>
    <w:p w14:paraId="6BD68601" w14:textId="77777777" w:rsidR="00F5040D" w:rsidRDefault="00F5040D" w:rsidP="00D7285F">
      <w:pPr>
        <w:rPr>
          <w:b/>
          <w:i/>
        </w:rPr>
      </w:pPr>
    </w:p>
    <w:p w14:paraId="1FDFB70C" w14:textId="77777777" w:rsidR="00F5040D" w:rsidRDefault="00F5040D" w:rsidP="00D7285F">
      <w:pPr>
        <w:rPr>
          <w:b/>
          <w:i/>
        </w:rPr>
      </w:pPr>
    </w:p>
    <w:p w14:paraId="647E0360" w14:textId="77777777" w:rsidR="00F5040D" w:rsidRDefault="00F5040D" w:rsidP="00D7285F">
      <w:pPr>
        <w:rPr>
          <w:b/>
          <w:i/>
        </w:rPr>
      </w:pPr>
    </w:p>
    <w:p w14:paraId="515466AC" w14:textId="77777777" w:rsidR="00F5040D" w:rsidRDefault="00F5040D" w:rsidP="00D7285F">
      <w:pPr>
        <w:rPr>
          <w:b/>
          <w:i/>
        </w:rPr>
      </w:pPr>
    </w:p>
    <w:p w14:paraId="2DF3A46F" w14:textId="77777777" w:rsidR="00F5040D" w:rsidRDefault="00F5040D" w:rsidP="00D7285F">
      <w:pPr>
        <w:rPr>
          <w:b/>
          <w:i/>
        </w:rPr>
      </w:pPr>
    </w:p>
    <w:p w14:paraId="76F808E4" w14:textId="77777777" w:rsidR="00F5040D" w:rsidRDefault="00F5040D" w:rsidP="00D7285F">
      <w:pPr>
        <w:rPr>
          <w:b/>
          <w:i/>
        </w:rPr>
      </w:pPr>
    </w:p>
    <w:p w14:paraId="247A197A" w14:textId="77777777" w:rsidR="00F5040D" w:rsidRDefault="00F5040D" w:rsidP="00D7285F">
      <w:pPr>
        <w:rPr>
          <w:b/>
          <w:i/>
        </w:rPr>
      </w:pPr>
    </w:p>
    <w:p w14:paraId="7B302087" w14:textId="77777777" w:rsidR="00F5040D" w:rsidRDefault="00F5040D" w:rsidP="00D7285F">
      <w:pPr>
        <w:rPr>
          <w:b/>
          <w:i/>
        </w:rPr>
      </w:pPr>
    </w:p>
    <w:p w14:paraId="005CD8A1" w14:textId="77777777" w:rsidR="00F5040D" w:rsidRDefault="00F5040D" w:rsidP="00D7285F">
      <w:pPr>
        <w:rPr>
          <w:b/>
          <w:i/>
        </w:rPr>
      </w:pPr>
    </w:p>
    <w:p w14:paraId="04EF3617" w14:textId="77777777" w:rsidR="00F5040D" w:rsidRDefault="00F5040D" w:rsidP="00D7285F">
      <w:pPr>
        <w:rPr>
          <w:b/>
          <w:i/>
        </w:rPr>
      </w:pPr>
    </w:p>
    <w:p w14:paraId="67FABA2A" w14:textId="77777777" w:rsidR="00F5040D" w:rsidRDefault="00F5040D" w:rsidP="00D7285F">
      <w:pPr>
        <w:rPr>
          <w:b/>
          <w:i/>
        </w:rPr>
      </w:pPr>
    </w:p>
    <w:p w14:paraId="18C4D31C" w14:textId="77777777" w:rsidR="00F5040D" w:rsidRDefault="00F5040D" w:rsidP="00D7285F">
      <w:pPr>
        <w:rPr>
          <w:b/>
          <w:i/>
        </w:rPr>
      </w:pPr>
    </w:p>
    <w:p w14:paraId="51E39171" w14:textId="77777777" w:rsidR="00F5040D" w:rsidRDefault="00F5040D" w:rsidP="00D7285F">
      <w:pPr>
        <w:rPr>
          <w:b/>
          <w:i/>
        </w:rPr>
      </w:pPr>
    </w:p>
    <w:p w14:paraId="224F85B4" w14:textId="77777777" w:rsidR="00F5040D" w:rsidRDefault="00F5040D" w:rsidP="00D7285F">
      <w:pPr>
        <w:rPr>
          <w:b/>
          <w:i/>
        </w:rPr>
      </w:pPr>
    </w:p>
    <w:p w14:paraId="3E5FB62A" w14:textId="19B76D45" w:rsidR="0061408F" w:rsidRDefault="00E45682" w:rsidP="0061408F">
      <w:pPr>
        <w:pStyle w:val="Heading3"/>
      </w:pPr>
      <w:bookmarkStart w:id="32" w:name="_Toc112080310"/>
      <w:r>
        <w:lastRenderedPageBreak/>
        <w:t>Reading Treasure Hunt: Pupil Answer Sheet</w:t>
      </w:r>
      <w:bookmarkEnd w:id="32"/>
    </w:p>
    <w:p w14:paraId="09293DB7" w14:textId="01CF4A11" w:rsidR="00E45682" w:rsidRDefault="0061408F" w:rsidP="0061408F">
      <w:r w:rsidRPr="0061408F">
        <w:t>There are 10 book jackets hidden around the classroom or school. Read the riddles and match them to the correct book jacket. Once you find the cover, you’ll see a letter beside it. Write this down next to the riddle. When you’ve collected all the letters, see if you can work together to make a secret sentence!</w:t>
      </w:r>
      <w:r>
        <w:br/>
      </w:r>
    </w:p>
    <w:p w14:paraId="3D66B7D2" w14:textId="0C84D80A" w:rsidR="00F5040D" w:rsidRDefault="00F5040D" w:rsidP="00F5040D">
      <w:r>
        <w:rPr>
          <w:b/>
        </w:rPr>
        <w:t>Riddle 1</w:t>
      </w:r>
      <w:r>
        <w:t xml:space="preserve">: Her father said he’d never read out loud… but one night when he does – out comes a crowd! 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2</w:t>
      </w:r>
      <w:r>
        <w:t>: Children asleep, on a giant adventure I’m bound… where frobscottle, snozcumbers and whizpoppers are found!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3</w:t>
      </w:r>
      <w:r>
        <w:t>: Mythical creatures, don’t worry, for help is at hand! Join me for battles and a quest across the land…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4</w:t>
      </w:r>
      <w:r>
        <w:t>: She has to leave home and learn how to be a witch… hopefully her plans go off without a hitch!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</w:p>
    <w:p w14:paraId="20B3CCB3" w14:textId="52B6473F" w:rsidR="00F5040D" w:rsidRDefault="00F5040D" w:rsidP="00F5040D">
      <w:r>
        <w:rPr>
          <w:b/>
        </w:rPr>
        <w:t>Riddle 5</w:t>
      </w:r>
      <w:r>
        <w:t>: Don’t do it! Be careful! Leave that alone! The only safe pet to own is a stone…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6</w:t>
      </w:r>
      <w:r>
        <w:t>: Join a mouse on a walk in the deep, dark wood… Oh no! It can’t be! Or maybe it could…</w:t>
      </w:r>
      <w:r>
        <w:br/>
      </w:r>
      <w:r w:rsidRPr="00232069">
        <w:lastRenderedPageBreak/>
        <w:t>Book: ___________________________________________________________</w:t>
      </w:r>
      <w:r w:rsidRPr="00232069">
        <w:br/>
        <w:t>Letter: ___________________________________________________________</w:t>
      </w:r>
      <w:r w:rsidR="002371EB">
        <w:br/>
      </w:r>
      <w:r>
        <w:br/>
      </w:r>
      <w:r>
        <w:rPr>
          <w:b/>
        </w:rPr>
        <w:t>Riddle 7</w:t>
      </w:r>
      <w:r>
        <w:t>: Her mum went out on a boat in the dark… hopefully she comes back soon with tales of a shark!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8</w:t>
      </w:r>
      <w:r>
        <w:t>: Siblings unite! The universe needs to be saved! There’s an evil Nemesis who needs to be braved.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9</w:t>
      </w:r>
      <w:r>
        <w:t>: Something strange is happening, something out of this world… for this school to survive the mystery must be unfurled…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10</w:t>
      </w:r>
      <w:r>
        <w:t>: Revolting! Repulsive! This is really gross! Though the facts in this book can help you diagnose…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  <w:r>
        <w:br/>
      </w:r>
      <w:r>
        <w:br/>
      </w:r>
      <w:r>
        <w:rPr>
          <w:b/>
        </w:rPr>
        <w:t>Riddle 11</w:t>
      </w:r>
      <w:r>
        <w:t>: This boy is a prankster, he does love to jest. But we have to admit – his gags are the best!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</w:p>
    <w:p w14:paraId="2CC0AE58" w14:textId="77777777" w:rsidR="00F5040D" w:rsidRDefault="00F5040D" w:rsidP="00F5040D">
      <w:r>
        <w:rPr>
          <w:b/>
        </w:rPr>
        <w:br/>
        <w:t>Riddle 12</w:t>
      </w:r>
      <w:r>
        <w:t>: She’s a fixer, a creator, a fantastic inventor! What this girl needs now is a really great mentor!</w:t>
      </w:r>
      <w:r>
        <w:br/>
      </w:r>
      <w:r w:rsidRPr="00232069">
        <w:t>Book: ___________________________________________________________</w:t>
      </w:r>
      <w:r w:rsidRPr="00232069">
        <w:br/>
        <w:t>Letter: ___________________________________________________________</w:t>
      </w:r>
    </w:p>
    <w:p w14:paraId="3A51B03B" w14:textId="20CC3E11" w:rsidR="00F5040D" w:rsidRDefault="00704B6C" w:rsidP="00F5040D">
      <w:pPr>
        <w:pStyle w:val="Heading3"/>
      </w:pPr>
      <w:bookmarkStart w:id="33" w:name="_Toc112080226"/>
      <w:bookmarkStart w:id="34" w:name="_Toc112080311"/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1D7F8C91" wp14:editId="269F852A">
            <wp:simplePos x="0" y="0"/>
            <wp:positionH relativeFrom="margin">
              <wp:posOffset>3416300</wp:posOffset>
            </wp:positionH>
            <wp:positionV relativeFrom="paragraph">
              <wp:posOffset>571500</wp:posOffset>
            </wp:positionV>
            <wp:extent cx="2463647" cy="3772170"/>
            <wp:effectExtent l="0" t="0" r="0" b="0"/>
            <wp:wrapNone/>
            <wp:docPr id="16" name="Picture 16" descr="The BF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BFG : Dahl, Roald, Blake, Quenti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76" cy="37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460E29CB" wp14:editId="407D9A3D">
            <wp:simplePos x="0" y="0"/>
            <wp:positionH relativeFrom="margin">
              <wp:align>left</wp:align>
            </wp:positionH>
            <wp:positionV relativeFrom="paragraph">
              <wp:posOffset>508000</wp:posOffset>
            </wp:positionV>
            <wp:extent cx="2628090" cy="3816350"/>
            <wp:effectExtent l="0" t="0" r="1270" b="0"/>
            <wp:wrapNone/>
            <wp:docPr id="15" name="Picture 15" descr="Inkhear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kheart eBook by Cornelia Funke - EPUB | Rakuten Kobo 97805454062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9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40D">
        <w:t>Upper Primary Book Covers</w:t>
      </w:r>
      <w:bookmarkEnd w:id="33"/>
      <w:bookmarkEnd w:id="34"/>
      <w:r w:rsidR="00F5040D">
        <w:br/>
      </w:r>
    </w:p>
    <w:p w14:paraId="058022C5" w14:textId="77777777" w:rsidR="00020317" w:rsidRDefault="00020317" w:rsidP="00704B6C"/>
    <w:p w14:paraId="3F097BBD" w14:textId="77777777" w:rsidR="00020317" w:rsidRDefault="00020317" w:rsidP="00704B6C"/>
    <w:p w14:paraId="224DEB26" w14:textId="77777777" w:rsidR="00020317" w:rsidRDefault="00020317" w:rsidP="00704B6C"/>
    <w:p w14:paraId="15888854" w14:textId="77777777" w:rsidR="00020317" w:rsidRDefault="00020317" w:rsidP="00704B6C"/>
    <w:p w14:paraId="010ABD11" w14:textId="77777777" w:rsidR="00020317" w:rsidRDefault="00020317" w:rsidP="00704B6C"/>
    <w:p w14:paraId="6E736394" w14:textId="77777777" w:rsidR="00020317" w:rsidRDefault="00020317" w:rsidP="00704B6C"/>
    <w:p w14:paraId="2C9811C6" w14:textId="77777777" w:rsidR="00020317" w:rsidRDefault="00020317" w:rsidP="00704B6C"/>
    <w:p w14:paraId="7C58547C" w14:textId="77777777" w:rsidR="00020317" w:rsidRDefault="00020317" w:rsidP="00704B6C"/>
    <w:p w14:paraId="28A79832" w14:textId="77777777" w:rsidR="00020317" w:rsidRDefault="00020317" w:rsidP="00704B6C"/>
    <w:p w14:paraId="0031FCE6" w14:textId="77777777" w:rsidR="00020317" w:rsidRDefault="00020317" w:rsidP="00704B6C"/>
    <w:p w14:paraId="7A7A7795" w14:textId="5E42F96E" w:rsidR="00020317" w:rsidRDefault="00020317" w:rsidP="00704B6C"/>
    <w:p w14:paraId="72E31E65" w14:textId="623E2C47" w:rsidR="00020317" w:rsidRDefault="00020317" w:rsidP="00704B6C"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18A1637C" wp14:editId="3B86A781">
            <wp:simplePos x="0" y="0"/>
            <wp:positionH relativeFrom="margin">
              <wp:posOffset>3422650</wp:posOffset>
            </wp:positionH>
            <wp:positionV relativeFrom="paragraph">
              <wp:posOffset>5080</wp:posOffset>
            </wp:positionV>
            <wp:extent cx="2527300" cy="3996472"/>
            <wp:effectExtent l="0" t="0" r="6350" b="4445"/>
            <wp:wrapNone/>
            <wp:docPr id="18" name="Picture 18" descr="Kiki's Delivery Servic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ki's Delivery Service (A Puffin Book) : Kadono, Eiko, Todd-Stanton, Joe,  Balistrieri, Emil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9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FA78F5B" wp14:editId="41FE21F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05100" cy="4131945"/>
            <wp:effectExtent l="0" t="0" r="0" b="1905"/>
            <wp:wrapNone/>
            <wp:docPr id="17" name="Picture 17" descr="First Aid for Fairies and Other Fabled Beas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rst Aid for Fairies and Other Fabled Beasts: 1 (Kelpies) : Don, Lari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F5C39" w14:textId="3F61D1E9" w:rsidR="00020317" w:rsidRDefault="00020317" w:rsidP="00704B6C"/>
    <w:p w14:paraId="1F7FBDCE" w14:textId="194E236F" w:rsidR="00020317" w:rsidRDefault="00020317" w:rsidP="00704B6C"/>
    <w:p w14:paraId="543AC828" w14:textId="2703EB10" w:rsidR="00020317" w:rsidRDefault="00020317" w:rsidP="00704B6C"/>
    <w:p w14:paraId="2922236E" w14:textId="467EA682" w:rsidR="00020317" w:rsidRDefault="00020317" w:rsidP="00704B6C"/>
    <w:p w14:paraId="2D82F226" w14:textId="6C570A97" w:rsidR="00020317" w:rsidRDefault="00020317" w:rsidP="00704B6C"/>
    <w:p w14:paraId="523808E9" w14:textId="63AC232E" w:rsidR="00020317" w:rsidRDefault="00020317" w:rsidP="00704B6C"/>
    <w:p w14:paraId="26AC6AA2" w14:textId="6600D7CD" w:rsidR="00020317" w:rsidRDefault="00020317" w:rsidP="00704B6C"/>
    <w:p w14:paraId="11A99E5A" w14:textId="0DD8E184" w:rsidR="00020317" w:rsidRDefault="00020317" w:rsidP="00704B6C"/>
    <w:p w14:paraId="27BCE5A9" w14:textId="3BBED1B9" w:rsidR="00020317" w:rsidRDefault="00020317" w:rsidP="00704B6C"/>
    <w:p w14:paraId="1E9E17F9" w14:textId="77777777" w:rsidR="00020317" w:rsidRDefault="00020317" w:rsidP="00704B6C"/>
    <w:p w14:paraId="10E22909" w14:textId="2FCFDD1B" w:rsidR="00020317" w:rsidRDefault="00020317" w:rsidP="00704B6C"/>
    <w:p w14:paraId="3E1E7A1D" w14:textId="4A787A3C" w:rsidR="00020317" w:rsidRDefault="00E45682" w:rsidP="00704B6C"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1AA93CD6" wp14:editId="6A4E708C">
            <wp:simplePos x="0" y="0"/>
            <wp:positionH relativeFrom="margin">
              <wp:posOffset>2950210</wp:posOffset>
            </wp:positionH>
            <wp:positionV relativeFrom="paragraph">
              <wp:posOffset>-146050</wp:posOffset>
            </wp:positionV>
            <wp:extent cx="2870200" cy="3594771"/>
            <wp:effectExtent l="0" t="0" r="6350" b="5715"/>
            <wp:wrapNone/>
            <wp:docPr id="21" name="Picture 21" descr="The Gruffalo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Gruffalo (The Gruffalo, 1) : Julia Donaldson, Axel Scheffler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5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667DAAE7" wp14:editId="050595C6">
            <wp:simplePos x="0" y="0"/>
            <wp:positionH relativeFrom="column">
              <wp:posOffset>-171450</wp:posOffset>
            </wp:positionH>
            <wp:positionV relativeFrom="paragraph">
              <wp:posOffset>-171450</wp:posOffset>
            </wp:positionV>
            <wp:extent cx="2527300" cy="3652167"/>
            <wp:effectExtent l="0" t="0" r="6350" b="5715"/>
            <wp:wrapNone/>
            <wp:docPr id="19" name="Picture 19" descr="Danger Is Everywher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nger Is Everywhere: A Handbook for Avoiding Danger eBook : O'Doherty,  David, Judge, Chris: Amazon.co.uk: Kindle Sto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13" cy="36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A6D51" w14:textId="77777777" w:rsidR="00020317" w:rsidRDefault="00020317" w:rsidP="00704B6C"/>
    <w:p w14:paraId="734F7558" w14:textId="77777777" w:rsidR="00020317" w:rsidRDefault="00020317" w:rsidP="00704B6C"/>
    <w:p w14:paraId="7869F8ED" w14:textId="77777777" w:rsidR="00020317" w:rsidRDefault="00020317" w:rsidP="00704B6C"/>
    <w:p w14:paraId="7C914AF9" w14:textId="77777777" w:rsidR="00020317" w:rsidRDefault="00020317" w:rsidP="00704B6C"/>
    <w:p w14:paraId="612EFE98" w14:textId="77777777" w:rsidR="00020317" w:rsidRDefault="00020317" w:rsidP="00704B6C"/>
    <w:p w14:paraId="75BA6E7C" w14:textId="77777777" w:rsidR="00020317" w:rsidRDefault="00020317" w:rsidP="00704B6C"/>
    <w:p w14:paraId="405EA25B" w14:textId="77777777" w:rsidR="00020317" w:rsidRDefault="00020317" w:rsidP="00704B6C"/>
    <w:p w14:paraId="16C1167F" w14:textId="77777777" w:rsidR="00020317" w:rsidRDefault="00020317" w:rsidP="00704B6C"/>
    <w:p w14:paraId="15BA6989" w14:textId="77777777" w:rsidR="00020317" w:rsidRDefault="00020317" w:rsidP="00704B6C"/>
    <w:p w14:paraId="4E2B6B20" w14:textId="7D59B824" w:rsidR="00020317" w:rsidRDefault="00E45682" w:rsidP="00704B6C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23D6B511" wp14:editId="603F4651">
            <wp:simplePos x="0" y="0"/>
            <wp:positionH relativeFrom="margin">
              <wp:posOffset>3149600</wp:posOffset>
            </wp:positionH>
            <wp:positionV relativeFrom="paragraph">
              <wp:posOffset>171450</wp:posOffset>
            </wp:positionV>
            <wp:extent cx="2633742" cy="4057650"/>
            <wp:effectExtent l="0" t="0" r="0" b="0"/>
            <wp:wrapNone/>
            <wp:docPr id="23" name="Picture 23" descr="My Brother is a Superhero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y Brother is a Superhero: Amazon.co.uk: David Solomons: 9780857634795:  Book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42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51A57D3" wp14:editId="77259B8A">
            <wp:simplePos x="0" y="0"/>
            <wp:positionH relativeFrom="margin">
              <wp:posOffset>-171450</wp:posOffset>
            </wp:positionH>
            <wp:positionV relativeFrom="paragraph">
              <wp:posOffset>139700</wp:posOffset>
            </wp:positionV>
            <wp:extent cx="2842591" cy="3835400"/>
            <wp:effectExtent l="0" t="0" r="0" b="0"/>
            <wp:wrapNone/>
            <wp:docPr id="22" name="Picture 22" descr="Julia and the Shark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ulia and the Shark : Hargrave, Kiran Millwood, de Freston, Tom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1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D4718" w14:textId="06F8441D" w:rsidR="00020317" w:rsidRDefault="00020317" w:rsidP="00704B6C"/>
    <w:p w14:paraId="51D831EB" w14:textId="41C23E40" w:rsidR="00020317" w:rsidRDefault="00020317" w:rsidP="00704B6C"/>
    <w:p w14:paraId="4E042F10" w14:textId="3977CB7C" w:rsidR="00020317" w:rsidRDefault="00020317" w:rsidP="00704B6C"/>
    <w:p w14:paraId="4BF76E4A" w14:textId="4CCCD265" w:rsidR="00020317" w:rsidRDefault="00020317" w:rsidP="00704B6C"/>
    <w:p w14:paraId="22DC7B22" w14:textId="22E95CB2" w:rsidR="00020317" w:rsidRDefault="00020317" w:rsidP="00704B6C"/>
    <w:p w14:paraId="0425ED49" w14:textId="25F2A38F" w:rsidR="00020317" w:rsidRDefault="00020317" w:rsidP="00704B6C"/>
    <w:p w14:paraId="1F1642A3" w14:textId="4B45F7C0" w:rsidR="00020317" w:rsidRDefault="00020317" w:rsidP="00704B6C"/>
    <w:p w14:paraId="57F38F26" w14:textId="77B6C21C" w:rsidR="00020317" w:rsidRDefault="00020317" w:rsidP="00704B6C"/>
    <w:p w14:paraId="204B1F3C" w14:textId="53B2849C" w:rsidR="00020317" w:rsidRDefault="00020317" w:rsidP="00704B6C"/>
    <w:p w14:paraId="4282D52A" w14:textId="77777777" w:rsidR="00020317" w:rsidRDefault="00020317" w:rsidP="00704B6C"/>
    <w:p w14:paraId="41566498" w14:textId="77777777" w:rsidR="00020317" w:rsidRDefault="00020317" w:rsidP="00704B6C"/>
    <w:p w14:paraId="0BC47BEB" w14:textId="4BF44FD9" w:rsidR="00020317" w:rsidRDefault="00020317" w:rsidP="00704B6C"/>
    <w:p w14:paraId="43AAE7F0" w14:textId="77777777" w:rsidR="00020317" w:rsidRDefault="00020317" w:rsidP="00704B6C"/>
    <w:p w14:paraId="505E2878" w14:textId="1C5C42A8" w:rsidR="00020317" w:rsidRDefault="00E45682" w:rsidP="00704B6C">
      <w:r>
        <w:rPr>
          <w:noProof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0F692C3F" wp14:editId="6EA1F3FD">
            <wp:simplePos x="0" y="0"/>
            <wp:positionH relativeFrom="margin">
              <wp:posOffset>3048000</wp:posOffset>
            </wp:positionH>
            <wp:positionV relativeFrom="paragraph">
              <wp:posOffset>0</wp:posOffset>
            </wp:positionV>
            <wp:extent cx="2590800" cy="3927261"/>
            <wp:effectExtent l="0" t="0" r="0" b="0"/>
            <wp:wrapNone/>
            <wp:docPr id="25" name="Picture 25" descr="Disgusting Scienc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sgusting Science: A Revolting Look at What Makes Things Gross (Science  Sorted) : Murphy, Glen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18" cy="39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614AAF78" wp14:editId="6C9F33D3">
            <wp:simplePos x="0" y="0"/>
            <wp:positionH relativeFrom="margin">
              <wp:posOffset>-146050</wp:posOffset>
            </wp:positionH>
            <wp:positionV relativeFrom="paragraph">
              <wp:posOffset>0</wp:posOffset>
            </wp:positionV>
            <wp:extent cx="2400300" cy="3694146"/>
            <wp:effectExtent l="0" t="0" r="0" b="1905"/>
            <wp:wrapNone/>
            <wp:docPr id="24" name="Picture 24" descr="Baby Aliens Got My Teach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by Aliens Got My Teacher : Pamela Butchart, Thomas Flintham, Thomas  Flintham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3" cy="36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2ACE2" w14:textId="3125190E" w:rsidR="00020317" w:rsidRDefault="00020317" w:rsidP="00704B6C"/>
    <w:p w14:paraId="20966E9A" w14:textId="1DA29C26" w:rsidR="00020317" w:rsidRDefault="00020317" w:rsidP="00704B6C"/>
    <w:p w14:paraId="07BBEC20" w14:textId="7241418E" w:rsidR="00020317" w:rsidRDefault="00020317" w:rsidP="00704B6C"/>
    <w:p w14:paraId="3C207BC3" w14:textId="0A4545D8" w:rsidR="00020317" w:rsidRDefault="00020317" w:rsidP="00704B6C"/>
    <w:p w14:paraId="6C7F480D" w14:textId="340F3E26" w:rsidR="00020317" w:rsidRPr="00020317" w:rsidRDefault="00020317" w:rsidP="00020317"/>
    <w:p w14:paraId="082BC1A4" w14:textId="26758C2A" w:rsidR="00020317" w:rsidRPr="00020317" w:rsidRDefault="00020317" w:rsidP="00020317"/>
    <w:p w14:paraId="370F5DDA" w14:textId="3804D807" w:rsidR="00020317" w:rsidRPr="00020317" w:rsidRDefault="00020317" w:rsidP="00020317"/>
    <w:p w14:paraId="336A514B" w14:textId="713C53C0" w:rsidR="00020317" w:rsidRPr="00020317" w:rsidRDefault="00020317" w:rsidP="00020317"/>
    <w:p w14:paraId="5172B24F" w14:textId="22A5E4CF" w:rsidR="00020317" w:rsidRPr="00020317" w:rsidRDefault="00020317" w:rsidP="00020317"/>
    <w:p w14:paraId="0EB66F05" w14:textId="1E952917" w:rsidR="00020317" w:rsidRPr="00020317" w:rsidRDefault="00E45682" w:rsidP="00020317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5366CBBB" wp14:editId="096D5262">
            <wp:simplePos x="0" y="0"/>
            <wp:positionH relativeFrom="margin">
              <wp:posOffset>-279400</wp:posOffset>
            </wp:positionH>
            <wp:positionV relativeFrom="paragraph">
              <wp:posOffset>365760</wp:posOffset>
            </wp:positionV>
            <wp:extent cx="2763520" cy="3937000"/>
            <wp:effectExtent l="0" t="0" r="0" b="6350"/>
            <wp:wrapNone/>
            <wp:docPr id="26" name="Picture 26" descr="Horrid Henry's Jumbo Joke Book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orrid Henry's Jumbo Joke Book (3-in-1): Horrid Henry's Hilariously Horrid  Joke Book/Purple Hand Gang Joke Book/All-Time Favourite Joke Book:  Amazon.co.uk: Simon, Francesca, Ross, Tony: 9781444015713: Book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416D6" w14:textId="1585FBBB" w:rsidR="00020317" w:rsidRPr="00020317" w:rsidRDefault="00E45682" w:rsidP="00020317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5DBB0FB7" wp14:editId="5AD4C2BA">
            <wp:simplePos x="0" y="0"/>
            <wp:positionH relativeFrom="margin">
              <wp:posOffset>3035300</wp:posOffset>
            </wp:positionH>
            <wp:positionV relativeFrom="paragraph">
              <wp:posOffset>181610</wp:posOffset>
            </wp:positionV>
            <wp:extent cx="2943225" cy="3676650"/>
            <wp:effectExtent l="0" t="0" r="9525" b="0"/>
            <wp:wrapNone/>
            <wp:docPr id="27" name="Picture 27" descr="Rosie Revere, Engine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osie Revere, Engineer: 1 (Questioneers) : Beaty, Andrea, Roberts, David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17AE7" w14:textId="07E273ED" w:rsidR="00020317" w:rsidRDefault="00020317" w:rsidP="00020317"/>
    <w:p w14:paraId="513BE50A" w14:textId="6CFBE79E" w:rsidR="00704B6C" w:rsidRDefault="00020317" w:rsidP="00020317">
      <w:pPr>
        <w:tabs>
          <w:tab w:val="left" w:pos="5320"/>
        </w:tabs>
      </w:pPr>
      <w:r>
        <w:tab/>
      </w:r>
    </w:p>
    <w:p w14:paraId="18BF2D20" w14:textId="122D0248" w:rsidR="00020317" w:rsidRDefault="00020317" w:rsidP="00020317">
      <w:pPr>
        <w:tabs>
          <w:tab w:val="left" w:pos="5320"/>
        </w:tabs>
      </w:pPr>
    </w:p>
    <w:p w14:paraId="63BD3B87" w14:textId="310747EF" w:rsidR="00020317" w:rsidRDefault="00020317" w:rsidP="00020317">
      <w:pPr>
        <w:tabs>
          <w:tab w:val="left" w:pos="5320"/>
        </w:tabs>
      </w:pPr>
    </w:p>
    <w:p w14:paraId="7F5F5AD6" w14:textId="7002EF58" w:rsidR="00020317" w:rsidRDefault="00020317" w:rsidP="00020317">
      <w:pPr>
        <w:tabs>
          <w:tab w:val="left" w:pos="5320"/>
        </w:tabs>
      </w:pPr>
    </w:p>
    <w:p w14:paraId="524DABA6" w14:textId="77777777" w:rsidR="00020317" w:rsidRPr="00020317" w:rsidRDefault="00020317" w:rsidP="00020317"/>
    <w:p w14:paraId="1C697472" w14:textId="77777777" w:rsidR="00020317" w:rsidRPr="00020317" w:rsidRDefault="00020317" w:rsidP="00020317"/>
    <w:p w14:paraId="15ADBDAD" w14:textId="77777777" w:rsidR="00020317" w:rsidRPr="00020317" w:rsidRDefault="00020317" w:rsidP="00020317"/>
    <w:p w14:paraId="3BA4FDA1" w14:textId="3BA7CA14" w:rsidR="00020317" w:rsidRDefault="00020317" w:rsidP="00020317"/>
    <w:p w14:paraId="2F003FD4" w14:textId="36DBF61D" w:rsidR="00020317" w:rsidRDefault="00020317" w:rsidP="00020317">
      <w:pPr>
        <w:jc w:val="center"/>
      </w:pPr>
    </w:p>
    <w:p w14:paraId="7371A06F" w14:textId="4BB5366C" w:rsidR="00020317" w:rsidRDefault="00020317" w:rsidP="00E45682">
      <w:pPr>
        <w:jc w:val="center"/>
        <w:rPr>
          <w:b/>
          <w:sz w:val="72"/>
          <w:szCs w:val="144"/>
        </w:rPr>
      </w:pPr>
      <w:r w:rsidRPr="00E45682">
        <w:rPr>
          <w:b/>
          <w:sz w:val="72"/>
          <w:szCs w:val="144"/>
        </w:rPr>
        <w:t>I love reading</w:t>
      </w:r>
    </w:p>
    <w:p w14:paraId="5A1236CA" w14:textId="3CB137BE" w:rsidR="00EA6135" w:rsidRDefault="00E45682" w:rsidP="00E45682">
      <w:pPr>
        <w:pStyle w:val="Heading2"/>
      </w:pPr>
      <w:bookmarkStart w:id="35" w:name="_Toc112080227"/>
      <w:bookmarkStart w:id="36" w:name="_Toc112080312"/>
      <w:r>
        <w:lastRenderedPageBreak/>
        <w:t>Further Activities</w:t>
      </w:r>
      <w:bookmarkEnd w:id="35"/>
      <w:bookmarkEnd w:id="36"/>
    </w:p>
    <w:p w14:paraId="2A845721" w14:textId="2FEF632A" w:rsidR="00EA6135" w:rsidRDefault="00EA6135" w:rsidP="00EA6135">
      <w:r>
        <w:t>If your pupils enjoyed this treasure hunt, here’s some other ideas to try!</w:t>
      </w:r>
    </w:p>
    <w:p w14:paraId="2A63A40E" w14:textId="454AFFB4" w:rsidR="0017304B" w:rsidRDefault="00EA6135" w:rsidP="0017304B">
      <w:pPr>
        <w:pStyle w:val="ListParagraph"/>
        <w:numPr>
          <w:ilvl w:val="0"/>
          <w:numId w:val="35"/>
        </w:numPr>
      </w:pPr>
      <w:r>
        <w:t>Create your own treasure hunt based on the books your class have enjoyed, then invite families to take part so they can learn more about what you’ve been reading.</w:t>
      </w:r>
    </w:p>
    <w:p w14:paraId="4ACD0506" w14:textId="31ED4CA0" w:rsidR="0017304B" w:rsidRDefault="00EA6135" w:rsidP="0017304B">
      <w:pPr>
        <w:pStyle w:val="ListParagraph"/>
        <w:numPr>
          <w:ilvl w:val="0"/>
          <w:numId w:val="35"/>
        </w:numPr>
      </w:pPr>
      <w:r>
        <w:t xml:space="preserve">Get the pupils to plan a treasure hunt for another class based on their favourite books. This could be a great way to build excitement for a </w:t>
      </w:r>
      <w:hyperlink r:id="rId39" w:history="1">
        <w:r w:rsidRPr="00EA6135">
          <w:rPr>
            <w:rStyle w:val="Hyperlink"/>
          </w:rPr>
          <w:t>paired reading project</w:t>
        </w:r>
      </w:hyperlink>
      <w:r>
        <w:t>.</w:t>
      </w:r>
    </w:p>
    <w:p w14:paraId="758FC08A" w14:textId="01DC98E8" w:rsidR="00EA6135" w:rsidRDefault="00EA6135" w:rsidP="00EA6135">
      <w:pPr>
        <w:pStyle w:val="ListParagraph"/>
        <w:numPr>
          <w:ilvl w:val="0"/>
          <w:numId w:val="35"/>
        </w:numPr>
      </w:pPr>
      <w:r>
        <w:t xml:space="preserve">Download our app </w:t>
      </w:r>
      <w:hyperlink r:id="rId40" w:history="1">
        <w:r w:rsidRPr="00EA6135">
          <w:rPr>
            <w:rStyle w:val="Hyperlink"/>
          </w:rPr>
          <w:t>Bookzilla</w:t>
        </w:r>
      </w:hyperlink>
      <w:r>
        <w:t xml:space="preserve"> and search for the books on there. How many can they find? Are there any they want to save to read later?</w:t>
      </w:r>
    </w:p>
    <w:p w14:paraId="17020359" w14:textId="221548A0" w:rsidR="00EA6135" w:rsidRDefault="00EA6135" w:rsidP="00EA6135">
      <w:pPr>
        <w:pStyle w:val="ListParagraph"/>
        <w:numPr>
          <w:ilvl w:val="0"/>
          <w:numId w:val="35"/>
        </w:numPr>
      </w:pPr>
      <w:r>
        <w:t xml:space="preserve">Use our </w:t>
      </w:r>
      <w:hyperlink r:id="rId41" w:history="1">
        <w:r w:rsidRPr="00EA6135">
          <w:rPr>
            <w:rStyle w:val="Hyperlink"/>
          </w:rPr>
          <w:t>Introduction to Bookzilla Lesson Plan</w:t>
        </w:r>
      </w:hyperlink>
      <w:r>
        <w:t xml:space="preserve"> to learn about genres. Can you guess the genres of the books in the treasure hunt?</w:t>
      </w:r>
    </w:p>
    <w:p w14:paraId="258FD4B4" w14:textId="4D91BDD7" w:rsidR="00EA6135" w:rsidRDefault="00EA6135" w:rsidP="00EA6135">
      <w:pPr>
        <w:pStyle w:val="ListParagraph"/>
        <w:numPr>
          <w:ilvl w:val="0"/>
          <w:numId w:val="35"/>
        </w:numPr>
      </w:pPr>
      <w:r>
        <w:t>Visit your school or local library, or local bookshop, to see which of the books they have in stock.</w:t>
      </w:r>
    </w:p>
    <w:p w14:paraId="01F59AF0" w14:textId="654CA62A" w:rsidR="00E45682" w:rsidRPr="00E45682" w:rsidRDefault="00EA6135" w:rsidP="0017304B">
      <w:pPr>
        <w:pStyle w:val="ListParagraph"/>
        <w:numPr>
          <w:ilvl w:val="0"/>
          <w:numId w:val="35"/>
        </w:numPr>
      </w:pPr>
      <w:r>
        <w:t xml:space="preserve">Let the pupils vote on which of the books they’d most like to read as a class. Once you have a copy, use our </w:t>
      </w:r>
      <w:hyperlink r:id="rId42" w:history="1">
        <w:r w:rsidRPr="00EA6135">
          <w:rPr>
            <w:rStyle w:val="Hyperlink"/>
          </w:rPr>
          <w:t>10 Things to Do with Any Book</w:t>
        </w:r>
      </w:hyperlink>
      <w:r>
        <w:t xml:space="preserve"> resource to explore it together.</w:t>
      </w:r>
    </w:p>
    <w:sectPr w:rsidR="00E45682" w:rsidRPr="00E45682" w:rsidSect="00FF014A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214CB" w14:textId="77777777" w:rsidR="00E45682" w:rsidRDefault="00E45682" w:rsidP="00DA087C">
      <w:r>
        <w:separator/>
      </w:r>
    </w:p>
    <w:p w14:paraId="46A46A0A" w14:textId="77777777" w:rsidR="00E45682" w:rsidRDefault="00E45682" w:rsidP="00DA087C"/>
    <w:p w14:paraId="2C84E79D" w14:textId="77777777" w:rsidR="00E45682" w:rsidRDefault="00E45682" w:rsidP="00DA087C"/>
  </w:endnote>
  <w:endnote w:type="continuationSeparator" w:id="0">
    <w:p w14:paraId="4503362A" w14:textId="77777777" w:rsidR="00E45682" w:rsidRDefault="00E45682" w:rsidP="00DA087C">
      <w:r>
        <w:continuationSeparator/>
      </w:r>
    </w:p>
    <w:p w14:paraId="2741CDD1" w14:textId="77777777" w:rsidR="00E45682" w:rsidRDefault="00E45682" w:rsidP="00DA087C"/>
    <w:p w14:paraId="22818C44" w14:textId="77777777" w:rsidR="00E45682" w:rsidRDefault="00E45682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7441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E5C85" w14:textId="44F54D23" w:rsidR="00E45682" w:rsidRDefault="00E456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1E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2802120" w14:textId="77777777" w:rsidR="00E45682" w:rsidRDefault="00E45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8D8A4" w14:textId="77777777" w:rsidR="00E45682" w:rsidRDefault="00E45682" w:rsidP="00DA087C">
      <w:r>
        <w:separator/>
      </w:r>
    </w:p>
    <w:p w14:paraId="433BCC77" w14:textId="77777777" w:rsidR="00E45682" w:rsidRDefault="00E45682" w:rsidP="00DA087C"/>
    <w:p w14:paraId="681FD69B" w14:textId="77777777" w:rsidR="00E45682" w:rsidRDefault="00E45682" w:rsidP="00DA087C"/>
  </w:footnote>
  <w:footnote w:type="continuationSeparator" w:id="0">
    <w:p w14:paraId="4280FB2B" w14:textId="77777777" w:rsidR="00E45682" w:rsidRDefault="00E45682" w:rsidP="00DA087C">
      <w:r>
        <w:continuationSeparator/>
      </w:r>
    </w:p>
    <w:p w14:paraId="6930822D" w14:textId="77777777" w:rsidR="00E45682" w:rsidRDefault="00E45682" w:rsidP="00DA087C"/>
    <w:p w14:paraId="04FEE539" w14:textId="77777777" w:rsidR="00E45682" w:rsidRDefault="00E45682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00F50"/>
    <w:multiLevelType w:val="hybridMultilevel"/>
    <w:tmpl w:val="586E0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073623">
    <w:abstractNumId w:val="8"/>
  </w:num>
  <w:num w:numId="2" w16cid:durableId="1824421993">
    <w:abstractNumId w:val="34"/>
  </w:num>
  <w:num w:numId="3" w16cid:durableId="339166578">
    <w:abstractNumId w:val="16"/>
  </w:num>
  <w:num w:numId="4" w16cid:durableId="184758511">
    <w:abstractNumId w:val="7"/>
  </w:num>
  <w:num w:numId="5" w16cid:durableId="1446074530">
    <w:abstractNumId w:val="24"/>
  </w:num>
  <w:num w:numId="6" w16cid:durableId="267860152">
    <w:abstractNumId w:val="22"/>
  </w:num>
  <w:num w:numId="7" w16cid:durableId="2014795938">
    <w:abstractNumId w:val="19"/>
  </w:num>
  <w:num w:numId="8" w16cid:durableId="325861697">
    <w:abstractNumId w:val="30"/>
  </w:num>
  <w:num w:numId="9" w16cid:durableId="1833443566">
    <w:abstractNumId w:val="28"/>
  </w:num>
  <w:num w:numId="10" w16cid:durableId="701983447">
    <w:abstractNumId w:val="0"/>
  </w:num>
  <w:num w:numId="11" w16cid:durableId="1521122862">
    <w:abstractNumId w:val="17"/>
  </w:num>
  <w:num w:numId="12" w16cid:durableId="1657219131">
    <w:abstractNumId w:val="15"/>
  </w:num>
  <w:num w:numId="13" w16cid:durableId="1789355415">
    <w:abstractNumId w:val="25"/>
  </w:num>
  <w:num w:numId="14" w16cid:durableId="1025717692">
    <w:abstractNumId w:val="5"/>
  </w:num>
  <w:num w:numId="15" w16cid:durableId="218445707">
    <w:abstractNumId w:val="11"/>
  </w:num>
  <w:num w:numId="16" w16cid:durableId="1761946455">
    <w:abstractNumId w:val="29"/>
  </w:num>
  <w:num w:numId="17" w16cid:durableId="951741036">
    <w:abstractNumId w:val="23"/>
  </w:num>
  <w:num w:numId="18" w16cid:durableId="386732382">
    <w:abstractNumId w:val="2"/>
  </w:num>
  <w:num w:numId="19" w16cid:durableId="199711395">
    <w:abstractNumId w:val="4"/>
  </w:num>
  <w:num w:numId="20" w16cid:durableId="1885946540">
    <w:abstractNumId w:val="13"/>
  </w:num>
  <w:num w:numId="21" w16cid:durableId="1132939194">
    <w:abstractNumId w:val="3"/>
  </w:num>
  <w:num w:numId="22" w16cid:durableId="346491345">
    <w:abstractNumId w:val="18"/>
  </w:num>
  <w:num w:numId="23" w16cid:durableId="1236666664">
    <w:abstractNumId w:val="1"/>
  </w:num>
  <w:num w:numId="24" w16cid:durableId="949318732">
    <w:abstractNumId w:val="9"/>
  </w:num>
  <w:num w:numId="25" w16cid:durableId="1936668614">
    <w:abstractNumId w:val="32"/>
  </w:num>
  <w:num w:numId="26" w16cid:durableId="1033532470">
    <w:abstractNumId w:val="26"/>
  </w:num>
  <w:num w:numId="27" w16cid:durableId="1537157569">
    <w:abstractNumId w:val="33"/>
  </w:num>
  <w:num w:numId="28" w16cid:durableId="2073691756">
    <w:abstractNumId w:val="20"/>
  </w:num>
  <w:num w:numId="29" w16cid:durableId="2077165482">
    <w:abstractNumId w:val="27"/>
  </w:num>
  <w:num w:numId="30" w16cid:durableId="768089260">
    <w:abstractNumId w:val="6"/>
  </w:num>
  <w:num w:numId="31" w16cid:durableId="463960498">
    <w:abstractNumId w:val="14"/>
  </w:num>
  <w:num w:numId="32" w16cid:durableId="1700399095">
    <w:abstractNumId w:val="10"/>
  </w:num>
  <w:num w:numId="33" w16cid:durableId="360057467">
    <w:abstractNumId w:val="21"/>
  </w:num>
  <w:num w:numId="34" w16cid:durableId="862936867">
    <w:abstractNumId w:val="31"/>
  </w:num>
  <w:num w:numId="35" w16cid:durableId="4586471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6BC"/>
    <w:rsid w:val="00020317"/>
    <w:rsid w:val="000204A3"/>
    <w:rsid w:val="00025A26"/>
    <w:rsid w:val="00065DEE"/>
    <w:rsid w:val="000F611D"/>
    <w:rsid w:val="0017304B"/>
    <w:rsid w:val="00180989"/>
    <w:rsid w:val="001868E3"/>
    <w:rsid w:val="0019071C"/>
    <w:rsid w:val="0019780B"/>
    <w:rsid w:val="001D263C"/>
    <w:rsid w:val="001D3002"/>
    <w:rsid w:val="00200CC9"/>
    <w:rsid w:val="00232069"/>
    <w:rsid w:val="002371EB"/>
    <w:rsid w:val="002500A1"/>
    <w:rsid w:val="00264E31"/>
    <w:rsid w:val="00292796"/>
    <w:rsid w:val="0029362C"/>
    <w:rsid w:val="00307D13"/>
    <w:rsid w:val="003A15AD"/>
    <w:rsid w:val="003A42DD"/>
    <w:rsid w:val="003C5E12"/>
    <w:rsid w:val="00407351"/>
    <w:rsid w:val="00422E03"/>
    <w:rsid w:val="00432721"/>
    <w:rsid w:val="004B5F44"/>
    <w:rsid w:val="004C19AF"/>
    <w:rsid w:val="004E505B"/>
    <w:rsid w:val="004E65C8"/>
    <w:rsid w:val="005267EB"/>
    <w:rsid w:val="00532F6B"/>
    <w:rsid w:val="00537B05"/>
    <w:rsid w:val="00540017"/>
    <w:rsid w:val="00541B5B"/>
    <w:rsid w:val="005E67F3"/>
    <w:rsid w:val="005F586B"/>
    <w:rsid w:val="0061408F"/>
    <w:rsid w:val="00640876"/>
    <w:rsid w:val="006D101B"/>
    <w:rsid w:val="006F5773"/>
    <w:rsid w:val="00704B6C"/>
    <w:rsid w:val="0073000F"/>
    <w:rsid w:val="00731D07"/>
    <w:rsid w:val="00793ED3"/>
    <w:rsid w:val="007B1E85"/>
    <w:rsid w:val="007C3D9A"/>
    <w:rsid w:val="007D02B4"/>
    <w:rsid w:val="00831342"/>
    <w:rsid w:val="00854F77"/>
    <w:rsid w:val="00860849"/>
    <w:rsid w:val="008740E9"/>
    <w:rsid w:val="008A70D4"/>
    <w:rsid w:val="008B1FC9"/>
    <w:rsid w:val="008E3D90"/>
    <w:rsid w:val="00944AB9"/>
    <w:rsid w:val="00954D67"/>
    <w:rsid w:val="00985D35"/>
    <w:rsid w:val="00997294"/>
    <w:rsid w:val="009A708D"/>
    <w:rsid w:val="009D0EDB"/>
    <w:rsid w:val="00A5115F"/>
    <w:rsid w:val="00A92EB0"/>
    <w:rsid w:val="00B21B7B"/>
    <w:rsid w:val="00B8746A"/>
    <w:rsid w:val="00BA5C95"/>
    <w:rsid w:val="00BE3A88"/>
    <w:rsid w:val="00BF527C"/>
    <w:rsid w:val="00C0660F"/>
    <w:rsid w:val="00C47730"/>
    <w:rsid w:val="00C5703E"/>
    <w:rsid w:val="00C66C6B"/>
    <w:rsid w:val="00C80BAF"/>
    <w:rsid w:val="00C84DF2"/>
    <w:rsid w:val="00CA22ED"/>
    <w:rsid w:val="00CC54BB"/>
    <w:rsid w:val="00CD7B47"/>
    <w:rsid w:val="00D326BC"/>
    <w:rsid w:val="00D7285F"/>
    <w:rsid w:val="00D918CA"/>
    <w:rsid w:val="00DA087C"/>
    <w:rsid w:val="00DB03C0"/>
    <w:rsid w:val="00DB7BD2"/>
    <w:rsid w:val="00DC5F66"/>
    <w:rsid w:val="00DE7587"/>
    <w:rsid w:val="00E00455"/>
    <w:rsid w:val="00E407DD"/>
    <w:rsid w:val="00E45682"/>
    <w:rsid w:val="00E72A1C"/>
    <w:rsid w:val="00EA1C6A"/>
    <w:rsid w:val="00EA6135"/>
    <w:rsid w:val="00EB7E89"/>
    <w:rsid w:val="00EE019F"/>
    <w:rsid w:val="00EE762C"/>
    <w:rsid w:val="00F45462"/>
    <w:rsid w:val="00F5040D"/>
    <w:rsid w:val="00FB194A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5654BA2"/>
  <w15:chartTrackingRefBased/>
  <w15:docId w15:val="{3306D2DE-B67F-4824-BDEB-B639A0E6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EE762C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EE762C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762C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E4568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4568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45682"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1730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www.scottishbooktrust.com/learning-resources/paired-reading-toolki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www.scottishbooktrust.com/learning-resources/10-great-activities-to-do-with-any-boo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www.scottishbooktrust.com/learning-resources/using-bookzilla-in-your-schoo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www.scottishbooktrust.com/reading-and-stories/bookzill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General\Resources\Templates\Word%20template%20(FMRC)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28C8DBA4F7F409A8C0879ABE479A3" ma:contentTypeVersion="14" ma:contentTypeDescription="Create a new document." ma:contentTypeScope="" ma:versionID="492acacd3c1d588ebe176654b504089a">
  <xsd:schema xmlns:xsd="http://www.w3.org/2001/XMLSchema" xmlns:xs="http://www.w3.org/2001/XMLSchema" xmlns:p="http://schemas.microsoft.com/office/2006/metadata/properties" xmlns:ns3="3b4e6ee8-dd46-43cd-a350-da521d9f7ecc" xmlns:ns4="a22107f3-50fc-46bd-8999-4e68d7f3d6ae" targetNamespace="http://schemas.microsoft.com/office/2006/metadata/properties" ma:root="true" ma:fieldsID="a422c14bb4e149654b0c719c0d50356a" ns3:_="" ns4:_="">
    <xsd:import namespace="3b4e6ee8-dd46-43cd-a350-da521d9f7ecc"/>
    <xsd:import namespace="a22107f3-50fc-46bd-8999-4e68d7f3d6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e6ee8-dd46-43cd-a350-da521d9f7e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107f3-50fc-46bd-8999-4e68d7f3d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F754EB-B7B0-40C5-827A-5012180BF4AF}">
  <ds:schemaRefs>
    <ds:schemaRef ds:uri="http://purl.org/dc/elements/1.1/"/>
    <ds:schemaRef ds:uri="http://schemas.microsoft.com/office/2006/metadata/properties"/>
    <ds:schemaRef ds:uri="a22107f3-50fc-46bd-8999-4e68d7f3d6a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3b4e6ee8-dd46-43cd-a350-da521d9f7ec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AEAECF5-903B-474C-82DC-E36AD125F6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9D190B-572C-4AD8-91C2-D5596F8D3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e6ee8-dd46-43cd-a350-da521d9f7ecc"/>
    <ds:schemaRef ds:uri="a22107f3-50fc-46bd-8999-4e68d7f3d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87CE1C-7F16-47C8-B099-C76D7953D5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(FMRC) - Arial - 2022</Template>
  <TotalTime>2</TotalTime>
  <Pages>17</Pages>
  <Words>2051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Treasure Hunt</dc:title>
  <dc:subject/>
  <dc:creator>Catherine Wilson Garry</dc:creator>
  <cp:keywords/>
  <dc:description/>
  <cp:lastModifiedBy>Rowan Keith</cp:lastModifiedBy>
  <cp:revision>2</cp:revision>
  <dcterms:created xsi:type="dcterms:W3CDTF">2023-11-03T16:24:00Z</dcterms:created>
  <dcterms:modified xsi:type="dcterms:W3CDTF">2023-11-03T16:24:00Z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0x0101006DF28C8DBA4F7F409A8C0879ABE479A3</vt:lpwstr>
  </property>
</Properties>
</file>