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EE1DA" w14:textId="6F198AA1" w:rsidR="00944AB9" w:rsidRDefault="000102FB" w:rsidP="00DA087C">
      <w:pPr>
        <w:rPr>
          <w:noProof/>
          <w:lang w:eastAsia="en-GB"/>
        </w:rPr>
      </w:pPr>
      <w:r w:rsidRPr="00954D67">
        <w:rPr>
          <w:noProof/>
          <w:lang w:eastAsia="en-GB"/>
        </w:rPr>
        <w:drawing>
          <wp:anchor distT="0" distB="0" distL="114300" distR="114300" simplePos="0" relativeHeight="251658242" behindDoc="1" locked="0" layoutInCell="1" allowOverlap="1" wp14:anchorId="6565012A" wp14:editId="6EEA9F2B">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0EB2E7B" w14:textId="77777777" w:rsidR="00CC54BB" w:rsidRDefault="006F5773" w:rsidP="00DA087C">
      <w:r>
        <w:rPr>
          <w:noProof/>
          <w:lang w:eastAsia="en-GB"/>
        </w:rPr>
        <w:drawing>
          <wp:anchor distT="0" distB="0" distL="114300" distR="114300" simplePos="0" relativeHeight="251658240" behindDoc="1" locked="1" layoutInCell="1" allowOverlap="1" wp14:anchorId="39E91893" wp14:editId="2A9D8C40">
            <wp:simplePos x="0" y="0"/>
            <wp:positionH relativeFrom="page">
              <wp:posOffset>-44450</wp:posOffset>
            </wp:positionH>
            <wp:positionV relativeFrom="page">
              <wp:posOffset>-348615</wp:posOffset>
            </wp:positionV>
            <wp:extent cx="7735570" cy="5461000"/>
            <wp:effectExtent l="19050" t="19050" r="17780" b="2540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735570" cy="5461000"/>
                    </a:xfrm>
                    <a:prstGeom prst="rect">
                      <a:avLst/>
                    </a:prstGeom>
                    <a:ln w="12700">
                      <a:solidFill>
                        <a:schemeClr val="bg1"/>
                      </a:solidFill>
                    </a:ln>
                  </pic:spPr>
                </pic:pic>
              </a:graphicData>
            </a:graphic>
            <wp14:sizeRelH relativeFrom="page">
              <wp14:pctWidth>0</wp14:pctWidth>
            </wp14:sizeRelH>
            <wp14:sizeRelV relativeFrom="page">
              <wp14:pctHeight>0</wp14:pctHeight>
            </wp14:sizeRelV>
          </wp:anchor>
        </w:drawing>
      </w:r>
    </w:p>
    <w:p w14:paraId="2962E6B2" w14:textId="77777777" w:rsidR="00CC54BB" w:rsidRPr="00CC54BB" w:rsidRDefault="00CC54BB" w:rsidP="00DA087C"/>
    <w:p w14:paraId="5239157A" w14:textId="3991FC8C" w:rsidR="00CC54BB" w:rsidRPr="00CC54BB" w:rsidRDefault="00CC54BB" w:rsidP="00DA087C"/>
    <w:p w14:paraId="72F9C8DA" w14:textId="2AB54442" w:rsidR="00CC54BB" w:rsidRPr="00CC54BB" w:rsidRDefault="00CC54BB" w:rsidP="00DA087C"/>
    <w:p w14:paraId="739B43BC" w14:textId="77777777" w:rsidR="00CC54BB" w:rsidRPr="00CC54BB" w:rsidRDefault="00CC54BB" w:rsidP="00DA087C"/>
    <w:p w14:paraId="26827CE8" w14:textId="6B5FFF23" w:rsidR="00CC54BB" w:rsidRPr="00CC54BB" w:rsidRDefault="00CC54BB" w:rsidP="00DA087C"/>
    <w:p w14:paraId="76FEA2A0" w14:textId="71F1764F" w:rsidR="00CC54BB" w:rsidRPr="00CC54BB" w:rsidRDefault="00CC54BB" w:rsidP="00DA087C"/>
    <w:p w14:paraId="21B1C5DE" w14:textId="436D56B3" w:rsidR="00CC54BB" w:rsidRPr="00CC54BB" w:rsidRDefault="00CC54BB" w:rsidP="00DA087C"/>
    <w:p w14:paraId="3C00A54C" w14:textId="1BAB6F61" w:rsidR="00CC54BB" w:rsidRPr="00CC54BB" w:rsidRDefault="00CC54BB" w:rsidP="00DA087C"/>
    <w:p w14:paraId="7FD231AB" w14:textId="77777777" w:rsidR="00CC54BB" w:rsidRPr="00180989" w:rsidRDefault="00CC54BB" w:rsidP="00DA087C"/>
    <w:p w14:paraId="3DC85DE3" w14:textId="41306DBC" w:rsidR="00DA087C" w:rsidRDefault="00DA087C" w:rsidP="00DA087C"/>
    <w:p w14:paraId="442F5470" w14:textId="45772CE4" w:rsidR="00CC54BB" w:rsidRPr="00CC54BB" w:rsidRDefault="00424F73" w:rsidP="00D41F46">
      <w:pPr>
        <w:pStyle w:val="Heading1"/>
        <w:spacing w:line="276" w:lineRule="auto"/>
      </w:pPr>
      <w:bookmarkStart w:id="0" w:name="_Toc166073053"/>
      <w:bookmarkStart w:id="1" w:name="_Toc181628827"/>
      <w:r>
        <w:t>Story Deck activities</w:t>
      </w:r>
      <w:bookmarkEnd w:id="0"/>
      <w:bookmarkEnd w:id="1"/>
    </w:p>
    <w:p w14:paraId="66C71657" w14:textId="3377139C" w:rsidR="00D41F46" w:rsidRPr="006D101B" w:rsidRDefault="00273D22" w:rsidP="00D41F46">
      <w:pPr>
        <w:spacing w:line="276" w:lineRule="auto"/>
      </w:pPr>
      <w:r>
        <w:t>Activities for exploring your Story Deck with young people</w:t>
      </w:r>
    </w:p>
    <w:p w14:paraId="7EB0F6A5" w14:textId="6530351C" w:rsidR="00DA087C" w:rsidRDefault="00DA087C" w:rsidP="00D41F46"/>
    <w:p w14:paraId="65F31F7C" w14:textId="6B90C53A" w:rsidR="00DA087C" w:rsidRPr="00E64663" w:rsidRDefault="00273D22" w:rsidP="00D41F46">
      <w:pPr>
        <w:pStyle w:val="Heading2"/>
        <w:spacing w:line="276" w:lineRule="auto"/>
      </w:pPr>
      <w:bookmarkStart w:id="2" w:name="_Toc166073054"/>
      <w:bookmarkStart w:id="3" w:name="_Toc181628828"/>
      <w:r w:rsidRPr="00E64663">
        <w:t>Age: 11-18</w:t>
      </w:r>
      <w:bookmarkEnd w:id="2"/>
      <w:bookmarkEnd w:id="3"/>
    </w:p>
    <w:p w14:paraId="4E183C14" w14:textId="3D8189B7" w:rsidR="00DA087C" w:rsidRDefault="00DA087C" w:rsidP="00D41F46">
      <w:pPr>
        <w:pStyle w:val="Heading2"/>
        <w:spacing w:line="276" w:lineRule="auto"/>
      </w:pPr>
      <w:bookmarkStart w:id="4" w:name="_Toc166073055"/>
      <w:bookmarkStart w:id="5" w:name="_Toc181628829"/>
      <w:r w:rsidRPr="00E64663">
        <w:t>Re</w:t>
      </w:r>
      <w:r w:rsidR="00E64663" w:rsidRPr="00E64663">
        <w:t>source</w:t>
      </w:r>
      <w:r w:rsidRPr="00E64663">
        <w:t xml:space="preserve"> created by</w:t>
      </w:r>
      <w:r w:rsidRPr="00E64663">
        <w:rPr>
          <w:sz w:val="40"/>
        </w:rPr>
        <w:t xml:space="preserve"> </w:t>
      </w:r>
      <w:r w:rsidRPr="00E64663">
        <w:rPr>
          <w:szCs w:val="24"/>
        </w:rPr>
        <w:t>Scottish Book Trust</w:t>
      </w:r>
      <w:bookmarkEnd w:id="4"/>
      <w:bookmarkEnd w:id="5"/>
    </w:p>
    <w:p w14:paraId="12C5BA16" w14:textId="7E09A65A" w:rsidR="000B26C7" w:rsidRDefault="000B26C7" w:rsidP="00D41F46">
      <w:pPr>
        <w:spacing w:line="276" w:lineRule="auto"/>
      </w:pPr>
    </w:p>
    <w:p w14:paraId="4680AA45" w14:textId="409B5253" w:rsidR="00D41F46" w:rsidRDefault="00680B86" w:rsidP="00D41F46">
      <w:pPr>
        <w:spacing w:line="276" w:lineRule="auto"/>
        <w:rPr>
          <w:rFonts w:ascii="Altis ScotBook Bold" w:hAnsi="Altis ScotBook Bold"/>
          <w:sz w:val="36"/>
        </w:rPr>
      </w:pPr>
      <w:r w:rsidRPr="00E64663">
        <w:rPr>
          <w:noProof/>
          <w:lang w:eastAsia="en-GB"/>
        </w:rPr>
        <w:drawing>
          <wp:anchor distT="0" distB="0" distL="114300" distR="114300" simplePos="0" relativeHeight="251658241" behindDoc="1" locked="0" layoutInCell="1" allowOverlap="1" wp14:anchorId="1CAF9C81" wp14:editId="2DFA92C8">
            <wp:simplePos x="0" y="0"/>
            <wp:positionH relativeFrom="page">
              <wp:align>right</wp:align>
            </wp:positionH>
            <wp:positionV relativeFrom="paragraph">
              <wp:posOffset>409575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0EF75" w14:textId="3C01658E"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1BF45E8" w14:textId="77777777" w:rsidR="000B26C7" w:rsidRDefault="00DA087C" w:rsidP="00D41F46">
      <w:pPr>
        <w:spacing w:line="276" w:lineRule="auto"/>
      </w:pPr>
      <w:r w:rsidRPr="00EB7E89">
        <w:rPr>
          <w:noProof/>
          <w:lang w:eastAsia="en-GB"/>
        </w:rPr>
        <w:drawing>
          <wp:inline distT="0" distB="0" distL="0" distR="0" wp14:anchorId="4B94CA41" wp14:editId="261FF75B">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1E9860F" w14:textId="77777777" w:rsidR="000B26C7" w:rsidRDefault="000B26C7" w:rsidP="00D41F46">
      <w:pPr>
        <w:pStyle w:val="Subtitle"/>
        <w:spacing w:line="276" w:lineRule="auto"/>
      </w:pPr>
      <w:r w:rsidRPr="000B26C7">
        <w:t>Scottish Book Trust is a registered company (SC184248)</w:t>
      </w:r>
    </w:p>
    <w:p w14:paraId="26C8D0CE" w14:textId="21B22168" w:rsidR="00854F77" w:rsidRDefault="00680B86" w:rsidP="00D41F46">
      <w:pPr>
        <w:pStyle w:val="Subtitle"/>
        <w:spacing w:line="276" w:lineRule="auto"/>
      </w:pPr>
      <w:r>
        <w:drawing>
          <wp:anchor distT="0" distB="0" distL="114300" distR="114300" simplePos="0" relativeHeight="251659268" behindDoc="0" locked="0" layoutInCell="1" allowOverlap="1" wp14:anchorId="45D6FC4E" wp14:editId="302E9062">
            <wp:simplePos x="0" y="0"/>
            <wp:positionH relativeFrom="column">
              <wp:posOffset>4991100</wp:posOffset>
            </wp:positionH>
            <wp:positionV relativeFrom="paragraph">
              <wp:posOffset>806450</wp:posOffset>
            </wp:positionV>
            <wp:extent cx="1515110" cy="554355"/>
            <wp:effectExtent l="0" t="0" r="8890" b="0"/>
            <wp:wrapNone/>
            <wp:docPr id="19083087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08738" name="Picture 1908308738">
                      <a:extLs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5110"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6C7" w:rsidRPr="000B26C7">
        <w:t>and a Scottish charity (SC027669).</w:t>
      </w:r>
    </w:p>
    <w:p w14:paraId="00FF4349" w14:textId="77777777" w:rsidR="00D41F46" w:rsidRPr="00D41F46" w:rsidRDefault="00D41F46" w:rsidP="00D41F46">
      <w:pPr>
        <w:rPr>
          <w:lang w:val="en-US" w:eastAsia="en-GB"/>
        </w:rPr>
        <w:sectPr w:rsidR="00D41F46" w:rsidRPr="00D41F46" w:rsidSect="003F36D3">
          <w:footerReference w:type="default" r:id="rId16"/>
          <w:pgSz w:w="11906" w:h="16838"/>
          <w:pgMar w:top="1440" w:right="1440" w:bottom="1440" w:left="1440" w:header="708" w:footer="708" w:gutter="0"/>
          <w:cols w:space="708"/>
          <w:titlePg/>
          <w:docGrid w:linePitch="360"/>
        </w:sectPr>
      </w:pPr>
    </w:p>
    <w:p w14:paraId="5BC4EFD4" w14:textId="77777777" w:rsidR="00111E61" w:rsidRDefault="00111E61" w:rsidP="00111E61">
      <w:pPr>
        <w:pStyle w:val="Heading2"/>
      </w:pPr>
      <w:bookmarkStart w:id="6" w:name="_Toc82071283"/>
      <w:bookmarkStart w:id="7" w:name="_Toc82071415"/>
      <w:bookmarkStart w:id="8" w:name="_Toc166073056"/>
      <w:bookmarkStart w:id="9" w:name="_Toc181628830"/>
      <w:r>
        <w:lastRenderedPageBreak/>
        <w:t>Contents</w:t>
      </w:r>
      <w:bookmarkEnd w:id="6"/>
      <w:bookmarkEnd w:id="7"/>
      <w:bookmarkEnd w:id="8"/>
      <w:bookmarkEnd w:id="9"/>
    </w:p>
    <w:p w14:paraId="06AE0865" w14:textId="000559AE" w:rsidR="0070150C" w:rsidRDefault="0058265B" w:rsidP="0070150C">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181628831" w:history="1">
        <w:r w:rsidR="0070150C" w:rsidRPr="00073A0D">
          <w:rPr>
            <w:rStyle w:val="Hyperlink"/>
            <w:noProof/>
          </w:rPr>
          <w:t>About this resource</w:t>
        </w:r>
        <w:r w:rsidR="0070150C">
          <w:rPr>
            <w:noProof/>
            <w:webHidden/>
          </w:rPr>
          <w:tab/>
        </w:r>
        <w:r w:rsidR="0070150C">
          <w:rPr>
            <w:noProof/>
            <w:webHidden/>
          </w:rPr>
          <w:fldChar w:fldCharType="begin"/>
        </w:r>
        <w:r w:rsidR="0070150C">
          <w:rPr>
            <w:noProof/>
            <w:webHidden/>
          </w:rPr>
          <w:instrText xml:space="preserve"> PAGEREF _Toc181628831 \h </w:instrText>
        </w:r>
        <w:r w:rsidR="0070150C">
          <w:rPr>
            <w:noProof/>
            <w:webHidden/>
          </w:rPr>
        </w:r>
        <w:r w:rsidR="0070150C">
          <w:rPr>
            <w:noProof/>
            <w:webHidden/>
          </w:rPr>
          <w:fldChar w:fldCharType="separate"/>
        </w:r>
        <w:r w:rsidR="0070150C">
          <w:rPr>
            <w:noProof/>
            <w:webHidden/>
          </w:rPr>
          <w:t>2</w:t>
        </w:r>
        <w:r w:rsidR="0070150C">
          <w:rPr>
            <w:noProof/>
            <w:webHidden/>
          </w:rPr>
          <w:fldChar w:fldCharType="end"/>
        </w:r>
      </w:hyperlink>
    </w:p>
    <w:p w14:paraId="5D84AD4F" w14:textId="6EF08102"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2" w:history="1">
        <w:r w:rsidRPr="00073A0D">
          <w:rPr>
            <w:rStyle w:val="Hyperlink"/>
            <w:noProof/>
          </w:rPr>
          <w:t>Introducing the Story Deck</w:t>
        </w:r>
        <w:r>
          <w:rPr>
            <w:noProof/>
            <w:webHidden/>
          </w:rPr>
          <w:tab/>
        </w:r>
        <w:r>
          <w:rPr>
            <w:noProof/>
            <w:webHidden/>
          </w:rPr>
          <w:fldChar w:fldCharType="begin"/>
        </w:r>
        <w:r>
          <w:rPr>
            <w:noProof/>
            <w:webHidden/>
          </w:rPr>
          <w:instrText xml:space="preserve"> PAGEREF _Toc181628832 \h </w:instrText>
        </w:r>
        <w:r>
          <w:rPr>
            <w:noProof/>
            <w:webHidden/>
          </w:rPr>
        </w:r>
        <w:r>
          <w:rPr>
            <w:noProof/>
            <w:webHidden/>
          </w:rPr>
          <w:fldChar w:fldCharType="separate"/>
        </w:r>
        <w:r>
          <w:rPr>
            <w:noProof/>
            <w:webHidden/>
          </w:rPr>
          <w:t>2</w:t>
        </w:r>
        <w:r>
          <w:rPr>
            <w:noProof/>
            <w:webHidden/>
          </w:rPr>
          <w:fldChar w:fldCharType="end"/>
        </w:r>
      </w:hyperlink>
    </w:p>
    <w:p w14:paraId="45F98664" w14:textId="1469E491" w:rsidR="0070150C" w:rsidRDefault="0070150C" w:rsidP="0070150C">
      <w:pPr>
        <w:pStyle w:val="TOC2"/>
        <w:tabs>
          <w:tab w:val="left" w:pos="1200"/>
          <w:tab w:val="right" w:leader="dot" w:pos="9016"/>
        </w:tabs>
        <w:ind w:left="0"/>
        <w:rPr>
          <w:rFonts w:asciiTheme="minorHAnsi" w:eastAsiaTheme="minorEastAsia" w:hAnsiTheme="minorHAnsi" w:cstheme="minorBidi"/>
          <w:noProof/>
          <w:kern w:val="2"/>
          <w:lang w:eastAsia="en-GB"/>
          <w14:ligatures w14:val="standardContextual"/>
        </w:rPr>
      </w:pPr>
      <w:hyperlink w:anchor="_Toc181628833" w:history="1">
        <w:r w:rsidRPr="00073A0D">
          <w:rPr>
            <w:rStyle w:val="Hyperlink"/>
            <w:noProof/>
          </w:rPr>
          <w:t>5-10</w:t>
        </w:r>
        <w:r>
          <w:rPr>
            <w:rFonts w:asciiTheme="minorHAnsi" w:eastAsiaTheme="minorEastAsia" w:hAnsiTheme="minorHAnsi" w:cstheme="minorBidi"/>
            <w:noProof/>
            <w:kern w:val="2"/>
            <w:lang w:eastAsia="en-GB"/>
            <w14:ligatures w14:val="standardContextual"/>
          </w:rPr>
          <w:t xml:space="preserve"> </w:t>
        </w:r>
        <w:r w:rsidRPr="00073A0D">
          <w:rPr>
            <w:rStyle w:val="Hyperlink"/>
            <w:noProof/>
          </w:rPr>
          <w:t>minute activities</w:t>
        </w:r>
        <w:r>
          <w:rPr>
            <w:noProof/>
            <w:webHidden/>
          </w:rPr>
          <w:tab/>
        </w:r>
        <w:r>
          <w:rPr>
            <w:noProof/>
            <w:webHidden/>
          </w:rPr>
          <w:fldChar w:fldCharType="begin"/>
        </w:r>
        <w:r>
          <w:rPr>
            <w:noProof/>
            <w:webHidden/>
          </w:rPr>
          <w:instrText xml:space="preserve"> PAGEREF _Toc181628833 \h </w:instrText>
        </w:r>
        <w:r>
          <w:rPr>
            <w:noProof/>
            <w:webHidden/>
          </w:rPr>
        </w:r>
        <w:r>
          <w:rPr>
            <w:noProof/>
            <w:webHidden/>
          </w:rPr>
          <w:fldChar w:fldCharType="separate"/>
        </w:r>
        <w:r>
          <w:rPr>
            <w:noProof/>
            <w:webHidden/>
          </w:rPr>
          <w:t>3</w:t>
        </w:r>
        <w:r>
          <w:rPr>
            <w:noProof/>
            <w:webHidden/>
          </w:rPr>
          <w:fldChar w:fldCharType="end"/>
        </w:r>
      </w:hyperlink>
    </w:p>
    <w:p w14:paraId="10A58A3D" w14:textId="746E82A8"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4" w:history="1">
        <w:r w:rsidRPr="00073A0D">
          <w:rPr>
            <w:rStyle w:val="Hyperlink"/>
            <w:noProof/>
          </w:rPr>
          <w:t>15-20 minute activities</w:t>
        </w:r>
        <w:r>
          <w:rPr>
            <w:noProof/>
            <w:webHidden/>
          </w:rPr>
          <w:tab/>
        </w:r>
        <w:r>
          <w:rPr>
            <w:noProof/>
            <w:webHidden/>
          </w:rPr>
          <w:fldChar w:fldCharType="begin"/>
        </w:r>
        <w:r>
          <w:rPr>
            <w:noProof/>
            <w:webHidden/>
          </w:rPr>
          <w:instrText xml:space="preserve"> PAGEREF _Toc181628834 \h </w:instrText>
        </w:r>
        <w:r>
          <w:rPr>
            <w:noProof/>
            <w:webHidden/>
          </w:rPr>
        </w:r>
        <w:r>
          <w:rPr>
            <w:noProof/>
            <w:webHidden/>
          </w:rPr>
          <w:fldChar w:fldCharType="separate"/>
        </w:r>
        <w:r>
          <w:rPr>
            <w:noProof/>
            <w:webHidden/>
          </w:rPr>
          <w:t>4</w:t>
        </w:r>
        <w:r>
          <w:rPr>
            <w:noProof/>
            <w:webHidden/>
          </w:rPr>
          <w:fldChar w:fldCharType="end"/>
        </w:r>
      </w:hyperlink>
    </w:p>
    <w:p w14:paraId="39B50CD1" w14:textId="6CBE191C"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5" w:history="1">
        <w:r w:rsidRPr="00073A0D">
          <w:rPr>
            <w:rStyle w:val="Hyperlink"/>
            <w:noProof/>
          </w:rPr>
          <w:t>30+ minute activities</w:t>
        </w:r>
        <w:r>
          <w:rPr>
            <w:noProof/>
            <w:webHidden/>
          </w:rPr>
          <w:tab/>
        </w:r>
        <w:r>
          <w:rPr>
            <w:noProof/>
            <w:webHidden/>
          </w:rPr>
          <w:fldChar w:fldCharType="begin"/>
        </w:r>
        <w:r>
          <w:rPr>
            <w:noProof/>
            <w:webHidden/>
          </w:rPr>
          <w:instrText xml:space="preserve"> PAGEREF _Toc181628835 \h </w:instrText>
        </w:r>
        <w:r>
          <w:rPr>
            <w:noProof/>
            <w:webHidden/>
          </w:rPr>
        </w:r>
        <w:r>
          <w:rPr>
            <w:noProof/>
            <w:webHidden/>
          </w:rPr>
          <w:fldChar w:fldCharType="separate"/>
        </w:r>
        <w:r>
          <w:rPr>
            <w:noProof/>
            <w:webHidden/>
          </w:rPr>
          <w:t>5</w:t>
        </w:r>
        <w:r>
          <w:rPr>
            <w:noProof/>
            <w:webHidden/>
          </w:rPr>
          <w:fldChar w:fldCharType="end"/>
        </w:r>
      </w:hyperlink>
    </w:p>
    <w:p w14:paraId="71B992C7" w14:textId="6B878CC2"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6" w:history="1">
        <w:r w:rsidRPr="00073A0D">
          <w:rPr>
            <w:rStyle w:val="Hyperlink"/>
            <w:noProof/>
          </w:rPr>
          <w:t>Next steps</w:t>
        </w:r>
        <w:r>
          <w:rPr>
            <w:noProof/>
            <w:webHidden/>
          </w:rPr>
          <w:tab/>
        </w:r>
        <w:r>
          <w:rPr>
            <w:noProof/>
            <w:webHidden/>
          </w:rPr>
          <w:fldChar w:fldCharType="begin"/>
        </w:r>
        <w:r>
          <w:rPr>
            <w:noProof/>
            <w:webHidden/>
          </w:rPr>
          <w:instrText xml:space="preserve"> PAGEREF _Toc181628836 \h </w:instrText>
        </w:r>
        <w:r>
          <w:rPr>
            <w:noProof/>
            <w:webHidden/>
          </w:rPr>
        </w:r>
        <w:r>
          <w:rPr>
            <w:noProof/>
            <w:webHidden/>
          </w:rPr>
          <w:fldChar w:fldCharType="separate"/>
        </w:r>
        <w:r>
          <w:rPr>
            <w:noProof/>
            <w:webHidden/>
          </w:rPr>
          <w:t>6</w:t>
        </w:r>
        <w:r>
          <w:rPr>
            <w:noProof/>
            <w:webHidden/>
          </w:rPr>
          <w:fldChar w:fldCharType="end"/>
        </w:r>
      </w:hyperlink>
    </w:p>
    <w:p w14:paraId="7740C8DC" w14:textId="5BAF9898"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7" w:history="1">
        <w:r w:rsidRPr="00073A0D">
          <w:rPr>
            <w:rStyle w:val="Hyperlink"/>
            <w:noProof/>
          </w:rPr>
          <w:t>Printable 1: Blank story deck cards</w:t>
        </w:r>
        <w:r>
          <w:rPr>
            <w:noProof/>
            <w:webHidden/>
          </w:rPr>
          <w:tab/>
        </w:r>
        <w:r>
          <w:rPr>
            <w:noProof/>
            <w:webHidden/>
          </w:rPr>
          <w:fldChar w:fldCharType="begin"/>
        </w:r>
        <w:r>
          <w:rPr>
            <w:noProof/>
            <w:webHidden/>
          </w:rPr>
          <w:instrText xml:space="preserve"> PAGEREF _Toc181628837 \h </w:instrText>
        </w:r>
        <w:r>
          <w:rPr>
            <w:noProof/>
            <w:webHidden/>
          </w:rPr>
        </w:r>
        <w:r>
          <w:rPr>
            <w:noProof/>
            <w:webHidden/>
          </w:rPr>
          <w:fldChar w:fldCharType="separate"/>
        </w:r>
        <w:r>
          <w:rPr>
            <w:noProof/>
            <w:webHidden/>
          </w:rPr>
          <w:t>7</w:t>
        </w:r>
        <w:r>
          <w:rPr>
            <w:noProof/>
            <w:webHidden/>
          </w:rPr>
          <w:fldChar w:fldCharType="end"/>
        </w:r>
      </w:hyperlink>
    </w:p>
    <w:p w14:paraId="0B66A7C5" w14:textId="0157A3E2" w:rsidR="0070150C" w:rsidRDefault="0070150C" w:rsidP="0070150C">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181628838" w:history="1">
        <w:r w:rsidRPr="00073A0D">
          <w:rPr>
            <w:rStyle w:val="Hyperlink"/>
            <w:noProof/>
          </w:rPr>
          <w:t>Printable 2: Shelf shouters</w:t>
        </w:r>
        <w:r>
          <w:rPr>
            <w:noProof/>
            <w:webHidden/>
          </w:rPr>
          <w:tab/>
        </w:r>
        <w:r>
          <w:rPr>
            <w:noProof/>
            <w:webHidden/>
          </w:rPr>
          <w:fldChar w:fldCharType="begin"/>
        </w:r>
        <w:r>
          <w:rPr>
            <w:noProof/>
            <w:webHidden/>
          </w:rPr>
          <w:instrText xml:space="preserve"> PAGEREF _Toc181628838 \h </w:instrText>
        </w:r>
        <w:r>
          <w:rPr>
            <w:noProof/>
            <w:webHidden/>
          </w:rPr>
        </w:r>
        <w:r>
          <w:rPr>
            <w:noProof/>
            <w:webHidden/>
          </w:rPr>
          <w:fldChar w:fldCharType="separate"/>
        </w:r>
        <w:r>
          <w:rPr>
            <w:noProof/>
            <w:webHidden/>
          </w:rPr>
          <w:t>8</w:t>
        </w:r>
        <w:r>
          <w:rPr>
            <w:noProof/>
            <w:webHidden/>
          </w:rPr>
          <w:fldChar w:fldCharType="end"/>
        </w:r>
      </w:hyperlink>
    </w:p>
    <w:p w14:paraId="2874951E" w14:textId="7C3EF02D" w:rsidR="00AD76EA" w:rsidRDefault="0058265B" w:rsidP="00373623">
      <w:r>
        <w:rPr>
          <w:highlight w:val="yellow"/>
        </w:rPr>
        <w:fldChar w:fldCharType="end"/>
      </w:r>
    </w:p>
    <w:p w14:paraId="1B897B77" w14:textId="77777777" w:rsidR="00571F75" w:rsidRDefault="00571F75" w:rsidP="00571F75">
      <w:pPr>
        <w:pStyle w:val="Heading2"/>
      </w:pPr>
      <w:bookmarkStart w:id="10" w:name="_Toc181628831"/>
      <w:r>
        <w:t>About this resource</w:t>
      </w:r>
      <w:bookmarkEnd w:id="10"/>
    </w:p>
    <w:p w14:paraId="23072BAD" w14:textId="210906BE" w:rsidR="0020058D" w:rsidRDefault="0020058D" w:rsidP="008310FF">
      <w:r>
        <w:t xml:space="preserve">Story Deck </w:t>
      </w:r>
      <w:r w:rsidR="00E9156A">
        <w:t xml:space="preserve">is a set of cards </w:t>
      </w:r>
      <w:r w:rsidR="007E7491">
        <w:t xml:space="preserve">that has been </w:t>
      </w:r>
      <w:r w:rsidR="000C7122">
        <w:t xml:space="preserve">developed by </w:t>
      </w:r>
      <w:hyperlink r:id="rId17">
        <w:r w:rsidR="000C7122" w:rsidRPr="59DB0535">
          <w:rPr>
            <w:rStyle w:val="Hyperlink"/>
          </w:rPr>
          <w:t>Scottish Book Trust</w:t>
        </w:r>
      </w:hyperlink>
      <w:r w:rsidR="000C7122">
        <w:t xml:space="preserve"> to spark s</w:t>
      </w:r>
      <w:r>
        <w:t xml:space="preserve">tructured conversations with young people about </w:t>
      </w:r>
      <w:r w:rsidR="000C7122">
        <w:t>the stories they enjoy</w:t>
      </w:r>
      <w:r w:rsidR="008A783D">
        <w:t>,</w:t>
      </w:r>
      <w:r w:rsidR="001E54AA">
        <w:t xml:space="preserve"> including books, TV shows, films, music, video games and more. The goal of this</w:t>
      </w:r>
      <w:r w:rsidR="57F15001">
        <w:t xml:space="preserve"> is</w:t>
      </w:r>
      <w:r w:rsidR="001E54AA">
        <w:t xml:space="preserve"> to help prompt discussion between adults and young people, supporting young people to develop language around their preferences, and the adults to be able to offer tailored recommendations. We have de</w:t>
      </w:r>
      <w:r>
        <w:t xml:space="preserve">signed </w:t>
      </w:r>
      <w:r w:rsidR="001E54AA">
        <w:t xml:space="preserve">these cards </w:t>
      </w:r>
      <w:r>
        <w:t xml:space="preserve">to support anyone who works with young people aged 11–18, </w:t>
      </w:r>
      <w:r w:rsidR="000460FA">
        <w:t xml:space="preserve">and they are </w:t>
      </w:r>
      <w:r>
        <w:t>based on three years of research with young people and librarians about young people and reading for pleasure.</w:t>
      </w:r>
      <w:r w:rsidR="00E53D79">
        <w:t xml:space="preserve"> </w:t>
      </w:r>
      <w:r>
        <w:br/>
      </w:r>
      <w:r>
        <w:br/>
        <w:t>The activities in this pack have been designed to</w:t>
      </w:r>
      <w:r w:rsidR="008310FF">
        <w:t xml:space="preserve"> help you introduce and explore the Story Deck with young people, building their confidence in using them to discuss the stories (including books, TV shows, films, music, video games and more) that they enjoy. The activities are ordered by how long they should take to run, and each has an outline of any additional materials you will need.</w:t>
      </w:r>
    </w:p>
    <w:p w14:paraId="61D838F1" w14:textId="77777777" w:rsidR="00E832BE" w:rsidRDefault="00E832BE" w:rsidP="008310FF"/>
    <w:p w14:paraId="00885484" w14:textId="07B5C7D0" w:rsidR="00E832BE" w:rsidRDefault="00E832BE" w:rsidP="00E832BE">
      <w:pPr>
        <w:pStyle w:val="Heading2"/>
      </w:pPr>
      <w:bookmarkStart w:id="11" w:name="_Toc181628832"/>
      <w:r>
        <w:t>Introducing the Story Deck</w:t>
      </w:r>
      <w:bookmarkEnd w:id="11"/>
    </w:p>
    <w:p w14:paraId="39CD7B82" w14:textId="292B4D69" w:rsidR="00E832BE" w:rsidRDefault="00E832BE" w:rsidP="00E832BE">
      <w:r>
        <w:t>When using the Story Deck for the first time, it’s important to remember:</w:t>
      </w:r>
    </w:p>
    <w:p w14:paraId="4AD8A711" w14:textId="76F5964D" w:rsidR="00EF27F2" w:rsidRDefault="00573352" w:rsidP="00EF27F2">
      <w:pPr>
        <w:pStyle w:val="ListParagraph"/>
        <w:numPr>
          <w:ilvl w:val="0"/>
          <w:numId w:val="48"/>
        </w:numPr>
      </w:pPr>
      <w:r>
        <w:lastRenderedPageBreak/>
        <w:t xml:space="preserve">None of the cards have a </w:t>
      </w:r>
      <w:r w:rsidR="00A97F88">
        <w:t>“correct”</w:t>
      </w:r>
      <w:r>
        <w:t xml:space="preserve"> meaning, theme or genre</w:t>
      </w:r>
      <w:r w:rsidR="00A97F88">
        <w:t>. They are all comp</w:t>
      </w:r>
      <w:r w:rsidR="00D67770">
        <w:t>letely open to interpretation</w:t>
      </w:r>
      <w:r w:rsidR="00F34A24">
        <w:t xml:space="preserve">. Don’t correct pupils, instead ask </w:t>
      </w:r>
      <w:r w:rsidR="00BB27AE">
        <w:t>them to explain or explore what they see in the cards.</w:t>
      </w:r>
    </w:p>
    <w:p w14:paraId="1DB016A9" w14:textId="0B0B8EF6" w:rsidR="00A97F88" w:rsidRDefault="00A97F88" w:rsidP="009A299A">
      <w:pPr>
        <w:pStyle w:val="ListParagraph"/>
        <w:numPr>
          <w:ilvl w:val="0"/>
          <w:numId w:val="48"/>
        </w:numPr>
      </w:pPr>
      <w:r>
        <w:t>It’s okay if pupils have strong reactions, including not liking certain cards or talking about stories they haven’t enjoyed.</w:t>
      </w:r>
      <w:r w:rsidR="00C82077">
        <w:t xml:space="preserve"> It’s also important that no one feel judged for anything they </w:t>
      </w:r>
      <w:r w:rsidR="00C82077">
        <w:rPr>
          <w:i/>
          <w:iCs/>
        </w:rPr>
        <w:t>do</w:t>
      </w:r>
      <w:r w:rsidR="00C82077">
        <w:t xml:space="preserve"> like.</w:t>
      </w:r>
    </w:p>
    <w:p w14:paraId="33F706F7" w14:textId="486BA62B" w:rsidR="00EF27F2" w:rsidRPr="00E832BE" w:rsidRDefault="00EF27F2" w:rsidP="009A299A">
      <w:pPr>
        <w:pStyle w:val="ListParagraph"/>
        <w:numPr>
          <w:ilvl w:val="0"/>
          <w:numId w:val="48"/>
        </w:numPr>
      </w:pPr>
      <w:r>
        <w:t xml:space="preserve">Conversation is valuable! Don’t jump straight to trying to find a recommendation – </w:t>
      </w:r>
      <w:r w:rsidR="00A9123D">
        <w:t>high-quality conversation and exploration is the main purpose of the Story Deck.</w:t>
      </w:r>
    </w:p>
    <w:p w14:paraId="60FC2EC0" w14:textId="77777777" w:rsidR="00571F75" w:rsidRDefault="00571F75" w:rsidP="00571F75">
      <w:pPr>
        <w:spacing w:line="259" w:lineRule="auto"/>
      </w:pPr>
    </w:p>
    <w:p w14:paraId="6CB20602" w14:textId="47191C7D" w:rsidR="00424F73" w:rsidRDefault="00424F73" w:rsidP="00424F73">
      <w:pPr>
        <w:pStyle w:val="Heading2"/>
        <w:numPr>
          <w:ilvl w:val="1"/>
          <w:numId w:val="38"/>
        </w:numPr>
      </w:pPr>
      <w:bookmarkStart w:id="12" w:name="_Toc181628833"/>
      <w:r>
        <w:t>minute activities</w:t>
      </w:r>
      <w:bookmarkEnd w:id="12"/>
    </w:p>
    <w:p w14:paraId="57B237B8" w14:textId="6E71DCEA" w:rsidR="007F00E8" w:rsidRPr="007F00E8" w:rsidRDefault="00424F73" w:rsidP="00566EE1">
      <w:pPr>
        <w:pStyle w:val="Heading3"/>
        <w:numPr>
          <w:ilvl w:val="0"/>
          <w:numId w:val="0"/>
        </w:numPr>
      </w:pPr>
      <w:r>
        <w:t>Hot or cold</w:t>
      </w:r>
    </w:p>
    <w:p w14:paraId="57993814" w14:textId="0C18A8E4" w:rsidR="00080FE9" w:rsidRPr="00B87B02" w:rsidRDefault="00080FE9" w:rsidP="007F00E8">
      <w:pPr>
        <w:pStyle w:val="ListParagraph"/>
        <w:numPr>
          <w:ilvl w:val="0"/>
          <w:numId w:val="43"/>
        </w:numPr>
      </w:pPr>
      <w:r w:rsidRPr="00B87B02">
        <w:t>1-</w:t>
      </w:r>
      <w:r w:rsidR="00300F5C" w:rsidRPr="00B87B02">
        <w:t>6</w:t>
      </w:r>
      <w:r w:rsidRPr="00B87B02">
        <w:t xml:space="preserve"> people</w:t>
      </w:r>
    </w:p>
    <w:p w14:paraId="4A24C662" w14:textId="05AE558A" w:rsidR="00362914" w:rsidRPr="00B87B02" w:rsidRDefault="00362914" w:rsidP="007F00E8">
      <w:pPr>
        <w:pStyle w:val="ListParagraph"/>
        <w:numPr>
          <w:ilvl w:val="0"/>
          <w:numId w:val="43"/>
        </w:numPr>
      </w:pPr>
      <w:r w:rsidRPr="00B87B02">
        <w:t>1 Story Deck between each group of three</w:t>
      </w:r>
    </w:p>
    <w:p w14:paraId="16BBC642" w14:textId="12EBB763" w:rsidR="00080FE9" w:rsidRPr="000719B3" w:rsidRDefault="00080FE9" w:rsidP="00080FE9">
      <w:r w:rsidRPr="00B87B02">
        <w:t>Go through the cards, sorting them into “hot” or “cold” piles according to how you feel about them. If pupils are in groups, they can compare their piles to each other’s.</w:t>
      </w:r>
      <w:r w:rsidRPr="00B87B02">
        <w:br/>
      </w:r>
    </w:p>
    <w:p w14:paraId="730AC445" w14:textId="0C727D85" w:rsidR="007F00E8" w:rsidRPr="007F00E8" w:rsidRDefault="000719B3" w:rsidP="00566EE1">
      <w:pPr>
        <w:pStyle w:val="Heading3"/>
        <w:numPr>
          <w:ilvl w:val="0"/>
          <w:numId w:val="0"/>
        </w:numPr>
      </w:pPr>
      <w:r w:rsidRPr="000719B3">
        <w:t>Rankings</w:t>
      </w:r>
    </w:p>
    <w:p w14:paraId="29F2E3DD" w14:textId="207CAD4E" w:rsidR="007F00E8" w:rsidRPr="00B87B02" w:rsidRDefault="000719B3" w:rsidP="00EB5F6E">
      <w:pPr>
        <w:pStyle w:val="ListParagraph"/>
        <w:numPr>
          <w:ilvl w:val="0"/>
          <w:numId w:val="44"/>
        </w:numPr>
      </w:pPr>
      <w:r w:rsidRPr="00B87B02">
        <w:t>1-</w:t>
      </w:r>
      <w:r w:rsidR="00300F5C" w:rsidRPr="00B87B02">
        <w:t>6</w:t>
      </w:r>
      <w:r w:rsidRPr="00B87B02">
        <w:t xml:space="preserve"> people</w:t>
      </w:r>
    </w:p>
    <w:p w14:paraId="0CCA7883" w14:textId="0DBF18C4" w:rsidR="00362914" w:rsidRPr="00B87B02" w:rsidRDefault="00362914" w:rsidP="00362914">
      <w:pPr>
        <w:pStyle w:val="ListParagraph"/>
        <w:numPr>
          <w:ilvl w:val="0"/>
          <w:numId w:val="43"/>
        </w:numPr>
      </w:pPr>
      <w:r w:rsidRPr="00B87B02">
        <w:t>1 Story Deck between each group of three</w:t>
      </w:r>
    </w:p>
    <w:p w14:paraId="5751A58A" w14:textId="1051B755" w:rsidR="00300F5C" w:rsidRDefault="000719B3" w:rsidP="000719B3">
      <w:r w:rsidRPr="00B87B02">
        <w:t>Pull 10 cards. Arrange them by how much you are drawn to them, from least to most. If pupils</w:t>
      </w:r>
      <w:r w:rsidR="00300F5C" w:rsidRPr="00B87B02">
        <w:t xml:space="preserve"> are in groups, they can discuss this with each other. Which card are you the most or least drawn to? Why?</w:t>
      </w:r>
      <w:r w:rsidR="00300F5C">
        <w:br/>
      </w:r>
    </w:p>
    <w:p w14:paraId="3AD14646" w14:textId="3913B892" w:rsidR="00300F5C" w:rsidRPr="000719B3" w:rsidRDefault="00300F5C" w:rsidP="00566EE1">
      <w:pPr>
        <w:pStyle w:val="Heading3"/>
        <w:numPr>
          <w:ilvl w:val="0"/>
          <w:numId w:val="0"/>
        </w:numPr>
      </w:pPr>
      <w:r>
        <w:t xml:space="preserve">Three card </w:t>
      </w:r>
      <w:proofErr w:type="gramStart"/>
      <w:r>
        <w:t>summary</w:t>
      </w:r>
      <w:proofErr w:type="gramEnd"/>
    </w:p>
    <w:p w14:paraId="240287CA" w14:textId="77777777" w:rsidR="00EB5F6E" w:rsidRPr="00B87B02" w:rsidRDefault="00300F5C" w:rsidP="00EB5F6E">
      <w:pPr>
        <w:pStyle w:val="ListParagraph"/>
        <w:numPr>
          <w:ilvl w:val="0"/>
          <w:numId w:val="43"/>
        </w:numPr>
      </w:pPr>
      <w:r w:rsidRPr="00B87B02">
        <w:t>1-6 people</w:t>
      </w:r>
    </w:p>
    <w:p w14:paraId="029207B8" w14:textId="643D701A" w:rsidR="00362914" w:rsidRPr="00B87B02" w:rsidRDefault="00362914" w:rsidP="00EB5F6E">
      <w:pPr>
        <w:pStyle w:val="ListParagraph"/>
        <w:numPr>
          <w:ilvl w:val="0"/>
          <w:numId w:val="43"/>
        </w:numPr>
      </w:pPr>
      <w:r w:rsidRPr="00B87B02">
        <w:t>1 Story Deck between each group of three</w:t>
      </w:r>
    </w:p>
    <w:p w14:paraId="6B7ED778" w14:textId="1EFBF939" w:rsidR="007C698B" w:rsidRDefault="00300F5C" w:rsidP="00300F5C">
      <w:r w:rsidRPr="00B87B02">
        <w:t xml:space="preserve">Pick three cards that represent something you’ve enjoyed recently – it could be a song, an album, a video game, a book, a TV show, a film or a hobby. If pupils are in </w:t>
      </w:r>
      <w:r w:rsidRPr="00B87B02">
        <w:lastRenderedPageBreak/>
        <w:t>groups, they can compare who has pulled similar cards and swap recommendations.</w:t>
      </w:r>
      <w:r>
        <w:br/>
      </w:r>
    </w:p>
    <w:p w14:paraId="03580036" w14:textId="401E53F7" w:rsidR="000719B3" w:rsidRDefault="00300F5C" w:rsidP="00300F5C">
      <w:pPr>
        <w:pStyle w:val="Heading2"/>
      </w:pPr>
      <w:bookmarkStart w:id="13" w:name="_Toc181628834"/>
      <w:proofErr w:type="gramStart"/>
      <w:r>
        <w:t>15-20 minute</w:t>
      </w:r>
      <w:proofErr w:type="gramEnd"/>
      <w:r>
        <w:t xml:space="preserve"> activities</w:t>
      </w:r>
      <w:bookmarkEnd w:id="13"/>
    </w:p>
    <w:p w14:paraId="1A0A6031" w14:textId="7B3E312C" w:rsidR="007F00E8" w:rsidRPr="00362914" w:rsidRDefault="00300F5C" w:rsidP="0037059B">
      <w:pPr>
        <w:pStyle w:val="Heading3"/>
        <w:numPr>
          <w:ilvl w:val="0"/>
          <w:numId w:val="0"/>
        </w:numPr>
      </w:pPr>
      <w:r>
        <w:t>Judge by the cover</w:t>
      </w:r>
    </w:p>
    <w:p w14:paraId="5588E790" w14:textId="299A7E00" w:rsidR="007F00E8" w:rsidRPr="00B87B02" w:rsidRDefault="00B15DAF" w:rsidP="00EB5F6E">
      <w:pPr>
        <w:pStyle w:val="ListParagraph"/>
        <w:numPr>
          <w:ilvl w:val="0"/>
          <w:numId w:val="45"/>
        </w:numPr>
      </w:pPr>
      <w:r w:rsidRPr="00B87B02">
        <w:t>3-12 people</w:t>
      </w:r>
    </w:p>
    <w:p w14:paraId="159BA16F" w14:textId="0828018A" w:rsidR="00362914" w:rsidRPr="00B87B02" w:rsidRDefault="00362914" w:rsidP="007F00E8">
      <w:pPr>
        <w:pStyle w:val="ListParagraph"/>
        <w:numPr>
          <w:ilvl w:val="0"/>
          <w:numId w:val="43"/>
        </w:numPr>
      </w:pPr>
      <w:r w:rsidRPr="00B87B02">
        <w:t>1 Story Deck</w:t>
      </w:r>
    </w:p>
    <w:p w14:paraId="1C45C901" w14:textId="57DB757A" w:rsidR="00B15DAF" w:rsidRPr="00B87B02" w:rsidRDefault="00B15DAF" w:rsidP="007F00E8">
      <w:pPr>
        <w:pStyle w:val="ListParagraph"/>
        <w:numPr>
          <w:ilvl w:val="0"/>
          <w:numId w:val="43"/>
        </w:numPr>
      </w:pPr>
      <w:r w:rsidRPr="00B87B02">
        <w:t>A table for laying out books from your library and the Story Deck cards</w:t>
      </w:r>
    </w:p>
    <w:p w14:paraId="73438592" w14:textId="7607F248" w:rsidR="00B15DAF" w:rsidRDefault="00300F5C" w:rsidP="00300F5C">
      <w:r w:rsidRPr="00B87B02">
        <w:t>Pull some books from your library shelves – making sure you include ones that pupils may not be familiar with. Only looking at the cover</w:t>
      </w:r>
      <w:r w:rsidR="00C37019">
        <w:t xml:space="preserve"> </w:t>
      </w:r>
      <w:r w:rsidR="00362914" w:rsidRPr="00B87B02">
        <w:t xml:space="preserve">decide </w:t>
      </w:r>
      <w:proofErr w:type="gramStart"/>
      <w:r w:rsidR="00C37019">
        <w:t>choose</w:t>
      </w:r>
      <w:proofErr w:type="gramEnd"/>
      <w:r w:rsidR="00C37019">
        <w:t xml:space="preserve"> </w:t>
      </w:r>
      <w:r w:rsidR="00362914" w:rsidRPr="00B87B02">
        <w:t>t</w:t>
      </w:r>
      <w:r w:rsidRPr="00B87B02">
        <w:t>hree cards that</w:t>
      </w:r>
      <w:r w:rsidR="00E82999">
        <w:t xml:space="preserve"> </w:t>
      </w:r>
      <w:r w:rsidRPr="00B87B02">
        <w:t>capture what you think the feeling of the book will be. Now, read the blurb</w:t>
      </w:r>
      <w:r w:rsidR="006B425C" w:rsidRPr="00B87B02">
        <w:t xml:space="preserve"> – </w:t>
      </w:r>
      <w:r w:rsidR="00C37019">
        <w:t>have</w:t>
      </w:r>
      <w:r w:rsidR="006B425C" w:rsidRPr="00B87B02">
        <w:t xml:space="preserve"> your card choices change?</w:t>
      </w:r>
      <w:r w:rsidR="00B15DAF">
        <w:br/>
      </w:r>
    </w:p>
    <w:p w14:paraId="43EEEA1E" w14:textId="29E8683C" w:rsidR="00B15DAF" w:rsidRDefault="00362914" w:rsidP="0037059B">
      <w:pPr>
        <w:pStyle w:val="Heading3"/>
        <w:numPr>
          <w:ilvl w:val="0"/>
          <w:numId w:val="0"/>
        </w:numPr>
      </w:pPr>
      <w:r>
        <w:t>Story Deck Wrapped</w:t>
      </w:r>
    </w:p>
    <w:p w14:paraId="62E9ED5D" w14:textId="77777777" w:rsidR="007F00E8" w:rsidRPr="00B87B02" w:rsidRDefault="007F00E8" w:rsidP="00B15DAF">
      <w:pPr>
        <w:pStyle w:val="ListParagraph"/>
        <w:numPr>
          <w:ilvl w:val="0"/>
          <w:numId w:val="40"/>
        </w:numPr>
      </w:pPr>
      <w:r w:rsidRPr="00B87B02">
        <w:t>3-6 people</w:t>
      </w:r>
    </w:p>
    <w:p w14:paraId="6EC228CA" w14:textId="4DA6B778" w:rsidR="00362914" w:rsidRPr="00B87B02" w:rsidRDefault="00362914" w:rsidP="00B15DAF">
      <w:pPr>
        <w:pStyle w:val="ListParagraph"/>
        <w:numPr>
          <w:ilvl w:val="0"/>
          <w:numId w:val="40"/>
        </w:numPr>
      </w:pPr>
      <w:r w:rsidRPr="00B87B02">
        <w:t>1 Story Deck for each three people</w:t>
      </w:r>
    </w:p>
    <w:p w14:paraId="3CEA6C67" w14:textId="178020F9" w:rsidR="00362914" w:rsidRPr="00B87B02" w:rsidRDefault="007F00E8" w:rsidP="00362914">
      <w:pPr>
        <w:pStyle w:val="ListParagraph"/>
        <w:numPr>
          <w:ilvl w:val="0"/>
          <w:numId w:val="40"/>
        </w:numPr>
      </w:pPr>
      <w:r w:rsidRPr="00B87B02">
        <w:t>Pupils have access to their phones</w:t>
      </w:r>
      <w:r w:rsidR="00AD3BC2">
        <w:t xml:space="preserve"> or a device</w:t>
      </w:r>
    </w:p>
    <w:p w14:paraId="4AC09D02" w14:textId="200534D9" w:rsidR="00362914" w:rsidRDefault="00362914" w:rsidP="00362914">
      <w:r w:rsidRPr="00B87B02">
        <w:t>Allow pupils to look at music they have been listening to recently</w:t>
      </w:r>
      <w:r w:rsidR="003B1766" w:rsidRPr="00B87B02">
        <w:t>: either on their devices or through Spotify. Ask them to find cards that represent their most played songs. Compare them with other people – are there any crossovers? Do they describe the same artists or songs with different cards?</w:t>
      </w:r>
      <w:r w:rsidR="006347FB">
        <w:br/>
      </w:r>
    </w:p>
    <w:p w14:paraId="7B5AAD8E" w14:textId="4D73B22B" w:rsidR="006347FB" w:rsidRDefault="006347FB" w:rsidP="0037059B">
      <w:pPr>
        <w:pStyle w:val="Heading3"/>
        <w:numPr>
          <w:ilvl w:val="0"/>
          <w:numId w:val="0"/>
        </w:numPr>
      </w:pPr>
      <w:r>
        <w:t>Shelf shouters</w:t>
      </w:r>
    </w:p>
    <w:p w14:paraId="656FF902" w14:textId="6EE59F08" w:rsidR="006347FB" w:rsidRPr="00B87B02" w:rsidRDefault="006347FB" w:rsidP="006347FB">
      <w:pPr>
        <w:pStyle w:val="ListParagraph"/>
        <w:numPr>
          <w:ilvl w:val="0"/>
          <w:numId w:val="44"/>
        </w:numPr>
      </w:pPr>
      <w:r w:rsidRPr="00B87B02">
        <w:t>1-12 people</w:t>
      </w:r>
    </w:p>
    <w:p w14:paraId="13B0BC9D" w14:textId="68A24BE9" w:rsidR="006347FB" w:rsidRPr="00B87B02" w:rsidRDefault="00C44CFC" w:rsidP="006347FB">
      <w:pPr>
        <w:pStyle w:val="ListParagraph"/>
        <w:numPr>
          <w:ilvl w:val="0"/>
          <w:numId w:val="43"/>
        </w:numPr>
      </w:pPr>
      <w:r w:rsidRPr="00B87B02">
        <w:t>1 Story Deck</w:t>
      </w:r>
    </w:p>
    <w:p w14:paraId="065C78AA" w14:textId="7AEC6E56" w:rsidR="00C44CFC" w:rsidRPr="00B87B02" w:rsidRDefault="00C44CFC" w:rsidP="006347FB">
      <w:pPr>
        <w:pStyle w:val="ListParagraph"/>
        <w:numPr>
          <w:ilvl w:val="0"/>
          <w:numId w:val="43"/>
        </w:numPr>
      </w:pPr>
      <w:r w:rsidRPr="00B87B02">
        <w:t>Printed Story Deck Shelf Shouter templates</w:t>
      </w:r>
    </w:p>
    <w:p w14:paraId="0C9B4E17" w14:textId="1E8F6A19" w:rsidR="00614EEE" w:rsidRDefault="00C44CFC" w:rsidP="00A23DA7">
      <w:r w:rsidRPr="00B87B02">
        <w:t xml:space="preserve">Using a </w:t>
      </w:r>
      <w:hyperlink w:anchor="_Printable_2:_Shelf" w:history="1">
        <w:r w:rsidRPr="0070150C">
          <w:rPr>
            <w:rStyle w:val="Hyperlink"/>
          </w:rPr>
          <w:t>Story Deck Shelf Shouter</w:t>
        </w:r>
      </w:hyperlink>
      <w:r w:rsidR="00F0556D">
        <w:t xml:space="preserve"> (see </w:t>
      </w:r>
      <w:hyperlink w:anchor="_Printable_2:_Shelf" w:history="1">
        <w:r w:rsidR="00F0556D" w:rsidRPr="00E82999">
          <w:rPr>
            <w:rStyle w:val="Hyperlink"/>
          </w:rPr>
          <w:t xml:space="preserve">page </w:t>
        </w:r>
        <w:r w:rsidR="0070150C" w:rsidRPr="00E82999">
          <w:rPr>
            <w:rStyle w:val="Hyperlink"/>
          </w:rPr>
          <w:t>8</w:t>
        </w:r>
      </w:hyperlink>
      <w:r w:rsidR="0070150C">
        <w:t>)</w:t>
      </w:r>
      <w:r w:rsidRPr="00B87B02">
        <w:t xml:space="preserve">, write a short recommendation for a book you have enjoyed. Pick 1-3 cards you can photocopy to add onto your </w:t>
      </w:r>
      <w:proofErr w:type="gramStart"/>
      <w:r w:rsidRPr="00B87B02">
        <w:t>recommendation</w:t>
      </w:r>
      <w:r w:rsidR="00E82999">
        <w:t>, or</w:t>
      </w:r>
      <w:proofErr w:type="gramEnd"/>
      <w:r w:rsidR="00E82999">
        <w:t xml:space="preserve"> write their number on</w:t>
      </w:r>
      <w:r w:rsidRPr="00B87B02">
        <w:t>.</w:t>
      </w:r>
    </w:p>
    <w:p w14:paraId="4D14C61B" w14:textId="77777777" w:rsidR="00BA1615" w:rsidRDefault="00BA1615" w:rsidP="00A23DA7"/>
    <w:p w14:paraId="1CD90BD7" w14:textId="2CD06493" w:rsidR="00614EEE" w:rsidRDefault="00614EEE" w:rsidP="00614EEE">
      <w:pPr>
        <w:pStyle w:val="Heading3"/>
        <w:numPr>
          <w:ilvl w:val="0"/>
          <w:numId w:val="0"/>
        </w:numPr>
      </w:pPr>
      <w:r>
        <w:lastRenderedPageBreak/>
        <w:t>Story swap</w:t>
      </w:r>
    </w:p>
    <w:p w14:paraId="4DA7ED5A" w14:textId="77777777" w:rsidR="00614EEE" w:rsidRPr="00B87B02" w:rsidRDefault="00614EEE" w:rsidP="00614EEE">
      <w:pPr>
        <w:pStyle w:val="ListParagraph"/>
        <w:numPr>
          <w:ilvl w:val="0"/>
          <w:numId w:val="44"/>
        </w:numPr>
      </w:pPr>
      <w:r w:rsidRPr="00B87B02">
        <w:t>1-12 people</w:t>
      </w:r>
    </w:p>
    <w:p w14:paraId="3E498304" w14:textId="77777777" w:rsidR="00614EEE" w:rsidRDefault="00614EEE" w:rsidP="00614EEE">
      <w:pPr>
        <w:pStyle w:val="ListParagraph"/>
        <w:numPr>
          <w:ilvl w:val="0"/>
          <w:numId w:val="43"/>
        </w:numPr>
      </w:pPr>
      <w:r w:rsidRPr="00B87B02">
        <w:t>1 Story Deck</w:t>
      </w:r>
    </w:p>
    <w:p w14:paraId="47B772EC" w14:textId="1643BE34" w:rsidR="00614EEE" w:rsidRPr="00B87B02" w:rsidRDefault="00F90907" w:rsidP="00614EEE">
      <w:r>
        <w:t xml:space="preserve">In groups, ask the pupils to talk about a story they’ve enjoyed recently. There’s only one catch – no spoilers! You can use different cards to describe the plotline, but you can’t </w:t>
      </w:r>
      <w:r w:rsidRPr="00F90907">
        <w:rPr>
          <w:i/>
          <w:iCs/>
        </w:rPr>
        <w:t>say</w:t>
      </w:r>
      <w:r>
        <w:t xml:space="preserve"> what happens.</w:t>
      </w:r>
    </w:p>
    <w:p w14:paraId="2C93240D" w14:textId="5F11CD6C" w:rsidR="00845300" w:rsidRDefault="00845300" w:rsidP="00A23DA7"/>
    <w:p w14:paraId="563288D4" w14:textId="468D0F5C" w:rsidR="00845300" w:rsidRDefault="00845300" w:rsidP="00845300">
      <w:pPr>
        <w:pStyle w:val="Heading2"/>
      </w:pPr>
      <w:bookmarkStart w:id="14" w:name="_Toc181628835"/>
      <w:r>
        <w:t>30+ minute activities</w:t>
      </w:r>
      <w:bookmarkEnd w:id="14"/>
    </w:p>
    <w:p w14:paraId="56A0DCCF" w14:textId="5E222813" w:rsidR="00080FE9" w:rsidRDefault="007E22DC" w:rsidP="0037059B">
      <w:pPr>
        <w:pStyle w:val="Heading3"/>
        <w:numPr>
          <w:ilvl w:val="0"/>
          <w:numId w:val="0"/>
        </w:numPr>
      </w:pPr>
      <w:r>
        <w:t>Design a card</w:t>
      </w:r>
    </w:p>
    <w:p w14:paraId="387DB881" w14:textId="356E7B1B" w:rsidR="00866770" w:rsidRPr="00B87B02" w:rsidRDefault="00866770" w:rsidP="00866770">
      <w:pPr>
        <w:pStyle w:val="ListParagraph"/>
        <w:numPr>
          <w:ilvl w:val="0"/>
          <w:numId w:val="40"/>
        </w:numPr>
      </w:pPr>
      <w:r w:rsidRPr="00B87B02">
        <w:t>1-12 people</w:t>
      </w:r>
    </w:p>
    <w:p w14:paraId="4A1BF59E" w14:textId="7C80A45D" w:rsidR="00866770" w:rsidRPr="00B87B02" w:rsidRDefault="00866770" w:rsidP="00866770">
      <w:pPr>
        <w:pStyle w:val="ListParagraph"/>
        <w:numPr>
          <w:ilvl w:val="0"/>
          <w:numId w:val="40"/>
        </w:numPr>
      </w:pPr>
      <w:r w:rsidRPr="00B87B02">
        <w:t>1 Story Deck</w:t>
      </w:r>
    </w:p>
    <w:p w14:paraId="2DAA968D" w14:textId="7A73D760" w:rsidR="00866770" w:rsidRPr="00B87B02" w:rsidRDefault="00DD69F8" w:rsidP="00866770">
      <w:pPr>
        <w:pStyle w:val="ListParagraph"/>
        <w:numPr>
          <w:ilvl w:val="0"/>
          <w:numId w:val="40"/>
        </w:numPr>
      </w:pPr>
      <w:r w:rsidRPr="00B87B02">
        <w:t>Paper, pens, pencils, crayons, etc.</w:t>
      </w:r>
    </w:p>
    <w:p w14:paraId="42782124" w14:textId="40939EE6" w:rsidR="0037059B" w:rsidRPr="00B87B02" w:rsidRDefault="00DD69F8" w:rsidP="0037059B">
      <w:pPr>
        <w:pStyle w:val="ListParagraph"/>
        <w:numPr>
          <w:ilvl w:val="0"/>
          <w:numId w:val="40"/>
        </w:numPr>
      </w:pPr>
      <w:r w:rsidRPr="00B87B02">
        <w:t xml:space="preserve">(Optional): Collage materials </w:t>
      </w:r>
    </w:p>
    <w:p w14:paraId="3F8ADB33" w14:textId="622BC7E5" w:rsidR="007E22DC" w:rsidRDefault="00947C8B" w:rsidP="0037059B">
      <w:r w:rsidRPr="00B87B02">
        <w:t xml:space="preserve">Discuss in groups – do you think there are any cards or ideas that </w:t>
      </w:r>
      <w:r w:rsidR="007635A3" w:rsidRPr="00B87B02">
        <w:t xml:space="preserve">are missing? </w:t>
      </w:r>
      <w:r w:rsidR="002076A9" w:rsidRPr="00B87B02">
        <w:t xml:space="preserve">Ask the pupils to design </w:t>
      </w:r>
      <w:r w:rsidR="0003295E" w:rsidRPr="00B87B02">
        <w:t xml:space="preserve">any they think would add to the pack </w:t>
      </w:r>
      <w:r w:rsidR="00860197" w:rsidRPr="00B87B02">
        <w:t xml:space="preserve">– you can </w:t>
      </w:r>
      <w:r w:rsidR="00E57339" w:rsidRPr="00B87B02">
        <w:t>use drawing or explore collage.</w:t>
      </w:r>
      <w:r w:rsidR="0070150C">
        <w:t xml:space="preserve"> You can use our </w:t>
      </w:r>
      <w:hyperlink w:anchor="_Printable_1:_Blank" w:history="1">
        <w:r w:rsidR="0070150C" w:rsidRPr="0070150C">
          <w:rPr>
            <w:rStyle w:val="Hyperlink"/>
          </w:rPr>
          <w:t>printable Story Deck template</w:t>
        </w:r>
      </w:hyperlink>
      <w:r w:rsidR="0070150C">
        <w:t xml:space="preserve"> on </w:t>
      </w:r>
      <w:hyperlink w:anchor="_Printable_1:_Blank" w:history="1">
        <w:r w:rsidR="0070150C" w:rsidRPr="00FC5C2D">
          <w:rPr>
            <w:rStyle w:val="Hyperlink"/>
          </w:rPr>
          <w:t>page 7</w:t>
        </w:r>
      </w:hyperlink>
      <w:r w:rsidR="0070150C">
        <w:t>.</w:t>
      </w:r>
    </w:p>
    <w:p w14:paraId="78B897BD" w14:textId="77777777" w:rsidR="0074511B" w:rsidRDefault="0074511B" w:rsidP="0037059B"/>
    <w:p w14:paraId="5292E261" w14:textId="5D848CE5" w:rsidR="0074511B" w:rsidRDefault="00D3503D" w:rsidP="00AD3BC2">
      <w:pPr>
        <w:pStyle w:val="Heading3"/>
        <w:numPr>
          <w:ilvl w:val="0"/>
          <w:numId w:val="0"/>
        </w:numPr>
      </w:pPr>
      <w:r>
        <w:t>Share your story</w:t>
      </w:r>
    </w:p>
    <w:p w14:paraId="297DB70B" w14:textId="6845A48B" w:rsidR="00AD3BC2" w:rsidRPr="00B87B02" w:rsidRDefault="001B4F42" w:rsidP="00AD3BC2">
      <w:pPr>
        <w:pStyle w:val="ListParagraph"/>
        <w:numPr>
          <w:ilvl w:val="0"/>
          <w:numId w:val="40"/>
        </w:numPr>
      </w:pPr>
      <w:r>
        <w:t>1-12 people</w:t>
      </w:r>
    </w:p>
    <w:p w14:paraId="56E3D884" w14:textId="084E0516" w:rsidR="00AD3BC2" w:rsidRPr="00B87B02" w:rsidRDefault="00AD3BC2" w:rsidP="00AD3BC2">
      <w:pPr>
        <w:pStyle w:val="ListParagraph"/>
        <w:numPr>
          <w:ilvl w:val="0"/>
          <w:numId w:val="40"/>
        </w:numPr>
      </w:pPr>
      <w:r w:rsidRPr="00B87B02">
        <w:t>1 Story Deck for each three people</w:t>
      </w:r>
    </w:p>
    <w:p w14:paraId="192FC3DD" w14:textId="77777777" w:rsidR="00D251CF" w:rsidRDefault="001B4F42" w:rsidP="00AD3BC2">
      <w:r>
        <w:t xml:space="preserve">Ask the pupils to look through the cards and pick one favourite – they can take a photograph of it. </w:t>
      </w:r>
      <w:r w:rsidR="009F2843">
        <w:t xml:space="preserve">Next time you meet, ask them to introduce themselves via the card. </w:t>
      </w:r>
      <w:r w:rsidR="00D251CF">
        <w:t xml:space="preserve">What do they see in the card? What drew them to it? </w:t>
      </w:r>
      <w:r w:rsidR="009F2843">
        <w:t>They could make</w:t>
      </w:r>
      <w:r w:rsidR="00D251CF">
        <w:t>:</w:t>
      </w:r>
    </w:p>
    <w:p w14:paraId="1F2D8B0F" w14:textId="46EADB97" w:rsidR="00D251CF" w:rsidRDefault="009F2843" w:rsidP="00D251CF">
      <w:pPr>
        <w:pStyle w:val="ListParagraph"/>
        <w:numPr>
          <w:ilvl w:val="0"/>
          <w:numId w:val="49"/>
        </w:numPr>
      </w:pPr>
      <w:r>
        <w:t>a PowerPoint</w:t>
      </w:r>
      <w:r w:rsidR="00D251CF">
        <w:t>, animation</w:t>
      </w:r>
      <w:r>
        <w:t xml:space="preserve"> or video</w:t>
      </w:r>
    </w:p>
    <w:p w14:paraId="307B5783" w14:textId="079D6B5E" w:rsidR="00D251CF" w:rsidRDefault="00D251CF" w:rsidP="00D251CF">
      <w:pPr>
        <w:pStyle w:val="ListParagraph"/>
        <w:numPr>
          <w:ilvl w:val="0"/>
          <w:numId w:val="49"/>
        </w:numPr>
      </w:pPr>
      <w:r>
        <w:t>a playlist of songs that capture the feeling of the card</w:t>
      </w:r>
    </w:p>
    <w:p w14:paraId="06472044" w14:textId="561558B8" w:rsidR="00D3503D" w:rsidRDefault="00D251CF" w:rsidP="00D3503D">
      <w:pPr>
        <w:pStyle w:val="ListParagraph"/>
        <w:numPr>
          <w:ilvl w:val="0"/>
          <w:numId w:val="49"/>
        </w:numPr>
      </w:pPr>
      <w:r>
        <w:t>a zine</w:t>
      </w:r>
      <w:r w:rsidR="00614EEE">
        <w:t xml:space="preserve">, collage </w:t>
      </w:r>
      <w:r>
        <w:t>o</w:t>
      </w:r>
      <w:r w:rsidR="00D3503D">
        <w:t>r poster</w:t>
      </w:r>
      <w:r w:rsidR="00FC5C2D">
        <w:t xml:space="preserve"> (find out how to make a zine </w:t>
      </w:r>
      <w:hyperlink r:id="rId18" w:history="1">
        <w:r w:rsidR="00FC5C2D" w:rsidRPr="005F6A4E">
          <w:rPr>
            <w:rStyle w:val="Hyperlink"/>
          </w:rPr>
          <w:t>via our website</w:t>
        </w:r>
      </w:hyperlink>
      <w:r w:rsidR="00FC5C2D">
        <w:t>!)</w:t>
      </w:r>
    </w:p>
    <w:p w14:paraId="5E077E1B" w14:textId="77777777" w:rsidR="00FC5C2D" w:rsidRDefault="00FC5C2D" w:rsidP="00F90907"/>
    <w:p w14:paraId="3EACCE07" w14:textId="77777777" w:rsidR="00FC5C2D" w:rsidRDefault="00FC5C2D" w:rsidP="00F90907"/>
    <w:p w14:paraId="2EE79D66" w14:textId="4FCF2DF0" w:rsidR="00F90907" w:rsidRDefault="00F90907" w:rsidP="00F90907">
      <w:pPr>
        <w:pStyle w:val="Heading3"/>
        <w:numPr>
          <w:ilvl w:val="0"/>
          <w:numId w:val="0"/>
        </w:numPr>
      </w:pPr>
      <w:r>
        <w:lastRenderedPageBreak/>
        <w:t>Create a display</w:t>
      </w:r>
    </w:p>
    <w:p w14:paraId="068E0D54" w14:textId="63477CE3" w:rsidR="00F90907" w:rsidRPr="00B87B02" w:rsidRDefault="00F90907" w:rsidP="00F90907">
      <w:pPr>
        <w:pStyle w:val="ListParagraph"/>
        <w:numPr>
          <w:ilvl w:val="0"/>
          <w:numId w:val="40"/>
        </w:numPr>
      </w:pPr>
      <w:r>
        <w:t>1-5 people</w:t>
      </w:r>
    </w:p>
    <w:p w14:paraId="12A1F6A2" w14:textId="77777777" w:rsidR="00F90907" w:rsidRDefault="00F90907" w:rsidP="00F90907">
      <w:pPr>
        <w:pStyle w:val="ListParagraph"/>
        <w:numPr>
          <w:ilvl w:val="0"/>
          <w:numId w:val="40"/>
        </w:numPr>
      </w:pPr>
      <w:r w:rsidRPr="00B87B02">
        <w:t>1 Story Deck for each three people</w:t>
      </w:r>
    </w:p>
    <w:p w14:paraId="330C46F8" w14:textId="714259AC" w:rsidR="00F90907" w:rsidRDefault="00F90907" w:rsidP="00F90907">
      <w:r>
        <w:t xml:space="preserve">As a group, choose </w:t>
      </w:r>
      <w:r w:rsidR="005B723B">
        <w:t>some cards then look at what it could apply to in your library. You could plan some rotating displays of books using the cards.</w:t>
      </w:r>
      <w:r w:rsidR="0056326F">
        <w:t xml:space="preserve"> Think about what information you need on your display to introduce it to any other visitors!</w:t>
      </w:r>
    </w:p>
    <w:p w14:paraId="52F202A5" w14:textId="77777777" w:rsidR="00736DE2" w:rsidRDefault="00736DE2" w:rsidP="00F90907"/>
    <w:p w14:paraId="560F5898" w14:textId="13CF20AA" w:rsidR="00736DE2" w:rsidRDefault="00736DE2" w:rsidP="00736DE2">
      <w:pPr>
        <w:pStyle w:val="Heading2"/>
      </w:pPr>
      <w:bookmarkStart w:id="15" w:name="_Toc181628836"/>
      <w:r>
        <w:t>Next steps</w:t>
      </w:r>
      <w:bookmarkEnd w:id="15"/>
    </w:p>
    <w:p w14:paraId="7CE1F172" w14:textId="3E473BD8" w:rsidR="00736DE2" w:rsidRDefault="00736DE2" w:rsidP="00736DE2">
      <w:r>
        <w:t>For more information about the Story Deck</w:t>
      </w:r>
      <w:r w:rsidR="00FB6D7E">
        <w:t xml:space="preserve"> see </w:t>
      </w:r>
      <w:r w:rsidR="00FB6D7E" w:rsidRPr="002170D9">
        <w:t xml:space="preserve">our </w:t>
      </w:r>
      <w:hyperlink r:id="rId19" w:history="1">
        <w:r w:rsidR="00FB6D7E" w:rsidRPr="002170D9">
          <w:rPr>
            <w:rStyle w:val="Hyperlink"/>
          </w:rPr>
          <w:t>About Story Deck page</w:t>
        </w:r>
      </w:hyperlink>
      <w:r w:rsidR="00FB6D7E" w:rsidRPr="002170D9">
        <w:t xml:space="preserve"> on the</w:t>
      </w:r>
      <w:r w:rsidR="00FB6D7E">
        <w:t xml:space="preserve"> Reading Schools website, or </w:t>
      </w:r>
      <w:r w:rsidR="00DD2540">
        <w:t xml:space="preserve">our </w:t>
      </w:r>
      <w:hyperlink r:id="rId20" w:history="1">
        <w:r w:rsidR="00DD2540" w:rsidRPr="00804945">
          <w:rPr>
            <w:rStyle w:val="Hyperlink"/>
          </w:rPr>
          <w:t>How to use Story Deck page</w:t>
        </w:r>
      </w:hyperlink>
      <w:r w:rsidR="00DD2540">
        <w:t xml:space="preserve"> which also includes a PowerPoint you can use to introduce Story Deck to pupils in your school or library. Please note, whilst </w:t>
      </w:r>
      <w:proofErr w:type="gramStart"/>
      <w:r w:rsidR="00DD2540">
        <w:t>both of these</w:t>
      </w:r>
      <w:proofErr w:type="gramEnd"/>
      <w:r w:rsidR="00DD2540">
        <w:t xml:space="preserve"> links are on our Reading Schools website, you do not need a log in to access them.</w:t>
      </w:r>
    </w:p>
    <w:p w14:paraId="1989CD3F" w14:textId="56DF034C" w:rsidR="00E903F6" w:rsidRDefault="00E903F6" w:rsidP="00736DE2">
      <w:r>
        <w:br/>
      </w:r>
      <w:proofErr w:type="gramStart"/>
      <w:r w:rsidR="00B84F46">
        <w:t>Also</w:t>
      </w:r>
      <w:proofErr w:type="gramEnd"/>
      <w:r w:rsidR="00B84F46">
        <w:t xml:space="preserve"> </w:t>
      </w:r>
      <w:r>
        <w:t>on our website you can find:</w:t>
      </w:r>
    </w:p>
    <w:p w14:paraId="4BB85496" w14:textId="2530D68E" w:rsidR="00E903F6" w:rsidRDefault="00B84F46" w:rsidP="00E903F6">
      <w:pPr>
        <w:pStyle w:val="ListParagraph"/>
        <w:numPr>
          <w:ilvl w:val="0"/>
          <w:numId w:val="50"/>
        </w:numPr>
      </w:pPr>
      <w:r>
        <w:t xml:space="preserve">Our full suite of </w:t>
      </w:r>
      <w:hyperlink r:id="rId21" w:history="1">
        <w:r w:rsidRPr="00607BFF">
          <w:rPr>
            <w:rStyle w:val="Hyperlink"/>
          </w:rPr>
          <w:t>free learning resources</w:t>
        </w:r>
      </w:hyperlink>
      <w:r>
        <w:t xml:space="preserve">, including our </w:t>
      </w:r>
      <w:hyperlink r:id="rId22" w:history="1">
        <w:r w:rsidRPr="00607BFF">
          <w:rPr>
            <w:rStyle w:val="Hyperlink"/>
          </w:rPr>
          <w:t>Creative writing for schools resources</w:t>
        </w:r>
      </w:hyperlink>
    </w:p>
    <w:p w14:paraId="7689DF27" w14:textId="4E678627" w:rsidR="00B84F46" w:rsidRDefault="00B84F46" w:rsidP="00B84F46">
      <w:pPr>
        <w:pStyle w:val="ListParagraph"/>
        <w:numPr>
          <w:ilvl w:val="0"/>
          <w:numId w:val="50"/>
        </w:numPr>
      </w:pPr>
      <w:r>
        <w:t xml:space="preserve">The </w:t>
      </w:r>
      <w:hyperlink r:id="rId23" w:history="1">
        <w:r w:rsidRPr="0059008B">
          <w:rPr>
            <w:rStyle w:val="Hyperlink"/>
          </w:rPr>
          <w:t>Young Writers section of our website</w:t>
        </w:r>
      </w:hyperlink>
      <w:r>
        <w:t xml:space="preserve"> which gathers opportunities, including competitions and places they can submit their work as well as resources, advice and articles</w:t>
      </w:r>
    </w:p>
    <w:p w14:paraId="13E9704D" w14:textId="34850072" w:rsidR="00E47BEF" w:rsidRDefault="00B84F46" w:rsidP="00B84F46">
      <w:pPr>
        <w:pStyle w:val="ListParagraph"/>
        <w:numPr>
          <w:ilvl w:val="0"/>
          <w:numId w:val="50"/>
        </w:numPr>
      </w:pPr>
      <w:r>
        <w:t xml:space="preserve">Our </w:t>
      </w:r>
      <w:hyperlink r:id="rId24" w:history="1">
        <w:r w:rsidRPr="0059008B">
          <w:rPr>
            <w:rStyle w:val="Hyperlink"/>
          </w:rPr>
          <w:t>book lists</w:t>
        </w:r>
      </w:hyperlink>
      <w:r>
        <w:t xml:space="preserve"> and </w:t>
      </w:r>
      <w:hyperlink r:id="rId25" w:history="1">
        <w:r w:rsidRPr="0058265B">
          <w:rPr>
            <w:rStyle w:val="Hyperlink"/>
          </w:rPr>
          <w:t>Book Discovery Guide</w:t>
        </w:r>
      </w:hyperlink>
      <w:r>
        <w:t>, which gather our top suggestions of books for young readers</w:t>
      </w:r>
    </w:p>
    <w:p w14:paraId="6D6ED207" w14:textId="77777777" w:rsidR="00E47BEF" w:rsidRDefault="00E47BEF">
      <w:pPr>
        <w:rPr>
          <w:rFonts w:eastAsia="Calibri"/>
        </w:rPr>
      </w:pPr>
      <w:r>
        <w:br w:type="page"/>
      </w:r>
    </w:p>
    <w:p w14:paraId="2F824B06" w14:textId="1E878A2A" w:rsidR="00B84F46" w:rsidRDefault="00E47BEF" w:rsidP="00E47BEF">
      <w:pPr>
        <w:pStyle w:val="Heading2"/>
      </w:pPr>
      <w:bookmarkStart w:id="16" w:name="_Printable_1:_Blank"/>
      <w:bookmarkStart w:id="17" w:name="_Toc181628837"/>
      <w:bookmarkEnd w:id="16"/>
      <w:r>
        <w:lastRenderedPageBreak/>
        <w:t>Printable 1: Blank story deck</w:t>
      </w:r>
      <w:r w:rsidR="00E537DB">
        <w:t xml:space="preserve"> cards</w:t>
      </w:r>
      <w:bookmarkEnd w:id="17"/>
    </w:p>
    <w:p w14:paraId="456377B0" w14:textId="39593DC2" w:rsidR="00E537DB" w:rsidRDefault="00B4564D" w:rsidP="00E537DB">
      <w:r>
        <w:rPr>
          <w:noProof/>
        </w:rPr>
        <w:drawing>
          <wp:anchor distT="0" distB="0" distL="114300" distR="114300" simplePos="0" relativeHeight="251658243" behindDoc="0" locked="0" layoutInCell="1" allowOverlap="1" wp14:anchorId="79CA8798" wp14:editId="57A817B4">
            <wp:simplePos x="0" y="0"/>
            <wp:positionH relativeFrom="column">
              <wp:posOffset>-152401</wp:posOffset>
            </wp:positionH>
            <wp:positionV relativeFrom="paragraph">
              <wp:posOffset>286293</wp:posOffset>
            </wp:positionV>
            <wp:extent cx="6139543" cy="8684195"/>
            <wp:effectExtent l="0" t="0" r="0" b="3175"/>
            <wp:wrapNone/>
            <wp:docPr id="17566399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9966"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6142428" cy="8688276"/>
                    </a:xfrm>
                    <a:prstGeom prst="rect">
                      <a:avLst/>
                    </a:prstGeom>
                  </pic:spPr>
                </pic:pic>
              </a:graphicData>
            </a:graphic>
            <wp14:sizeRelH relativeFrom="page">
              <wp14:pctWidth>0</wp14:pctWidth>
            </wp14:sizeRelH>
            <wp14:sizeRelV relativeFrom="page">
              <wp14:pctHeight>0</wp14:pctHeight>
            </wp14:sizeRelV>
          </wp:anchor>
        </w:drawing>
      </w:r>
      <w:r w:rsidR="00E537DB">
        <w:t>Create your own cards with th</w:t>
      </w:r>
      <w:r>
        <w:t>is</w:t>
      </w:r>
      <w:r w:rsidR="00E537DB">
        <w:t xml:space="preserve"> printable </w:t>
      </w:r>
      <w:r>
        <w:t>Story Deck template</w:t>
      </w:r>
    </w:p>
    <w:p w14:paraId="7A7627F9" w14:textId="0EC1BC15" w:rsidR="00B4564D" w:rsidRPr="00E537DB" w:rsidRDefault="00B4564D" w:rsidP="00E537DB"/>
    <w:p w14:paraId="1C1C4350" w14:textId="77777777" w:rsidR="00F90907" w:rsidRDefault="00F90907" w:rsidP="00F90907"/>
    <w:p w14:paraId="450E2212" w14:textId="77777777" w:rsidR="00B4564D" w:rsidRDefault="00B4564D" w:rsidP="00F90907"/>
    <w:p w14:paraId="5CE06DA5" w14:textId="77777777" w:rsidR="00B4564D" w:rsidRDefault="00B4564D" w:rsidP="00F90907"/>
    <w:p w14:paraId="7D966C33" w14:textId="77777777" w:rsidR="00B4564D" w:rsidRDefault="00B4564D" w:rsidP="00F90907"/>
    <w:p w14:paraId="4080A48A" w14:textId="77777777" w:rsidR="00B4564D" w:rsidRDefault="00B4564D" w:rsidP="00F90907"/>
    <w:p w14:paraId="6C0E7F26" w14:textId="77777777" w:rsidR="00B4564D" w:rsidRDefault="00B4564D" w:rsidP="00F90907"/>
    <w:p w14:paraId="03BBDBA7" w14:textId="77777777" w:rsidR="00B4564D" w:rsidRDefault="00B4564D" w:rsidP="00F90907"/>
    <w:p w14:paraId="14D62184" w14:textId="77777777" w:rsidR="00B4564D" w:rsidRDefault="00B4564D" w:rsidP="00F90907"/>
    <w:p w14:paraId="5B974F63" w14:textId="77777777" w:rsidR="00B4564D" w:rsidRDefault="00B4564D" w:rsidP="00F90907"/>
    <w:p w14:paraId="234B285E" w14:textId="77777777" w:rsidR="00B4564D" w:rsidRDefault="00B4564D" w:rsidP="00F90907"/>
    <w:p w14:paraId="7BDDCF27" w14:textId="77777777" w:rsidR="00B4564D" w:rsidRDefault="00B4564D" w:rsidP="00F90907"/>
    <w:p w14:paraId="2D88B518" w14:textId="77777777" w:rsidR="00B4564D" w:rsidRDefault="00B4564D" w:rsidP="00F90907"/>
    <w:p w14:paraId="15B797E6" w14:textId="77777777" w:rsidR="00B4564D" w:rsidRDefault="00B4564D" w:rsidP="00F90907"/>
    <w:p w14:paraId="3BBA7803" w14:textId="77777777" w:rsidR="00B4564D" w:rsidRDefault="00B4564D" w:rsidP="00F90907"/>
    <w:p w14:paraId="7D6D713D" w14:textId="77777777" w:rsidR="00B4564D" w:rsidRDefault="00B4564D" w:rsidP="00F90907"/>
    <w:p w14:paraId="4EED3028" w14:textId="77777777" w:rsidR="00B4564D" w:rsidRDefault="00B4564D" w:rsidP="00F90907"/>
    <w:p w14:paraId="2240CF97" w14:textId="77777777" w:rsidR="00B4564D" w:rsidRDefault="00B4564D" w:rsidP="00F90907"/>
    <w:p w14:paraId="670DB7AA" w14:textId="77777777" w:rsidR="00B4564D" w:rsidRDefault="00B4564D" w:rsidP="00F90907"/>
    <w:p w14:paraId="401B5D63" w14:textId="77777777" w:rsidR="00B4564D" w:rsidRDefault="00B4564D" w:rsidP="00F90907"/>
    <w:p w14:paraId="79F2242E" w14:textId="77777777" w:rsidR="00B4564D" w:rsidRDefault="00B4564D" w:rsidP="00F90907"/>
    <w:p w14:paraId="274542F6" w14:textId="77777777" w:rsidR="00204EE5" w:rsidRDefault="00204EE5" w:rsidP="00F90907">
      <w:pPr>
        <w:sectPr w:rsidR="00204EE5" w:rsidSect="003F36D3">
          <w:pgSz w:w="11906" w:h="16838"/>
          <w:pgMar w:top="1440" w:right="1440" w:bottom="1440" w:left="1440" w:header="708" w:footer="708" w:gutter="0"/>
          <w:pgNumType w:start="2"/>
          <w:cols w:space="708"/>
          <w:docGrid w:linePitch="360"/>
        </w:sectPr>
      </w:pPr>
    </w:p>
    <w:p w14:paraId="4F238FA1" w14:textId="3F1ED37B" w:rsidR="00B4564D" w:rsidRDefault="00DE70E2" w:rsidP="00DE70E2">
      <w:pPr>
        <w:pStyle w:val="Heading2"/>
      </w:pPr>
      <w:bookmarkStart w:id="18" w:name="_Printable_2:_Shelf"/>
      <w:bookmarkStart w:id="19" w:name="_Toc181628838"/>
      <w:bookmarkEnd w:id="18"/>
      <w:r>
        <w:lastRenderedPageBreak/>
        <w:t>Printable 2: Shelf shouters</w:t>
      </w:r>
      <w:bookmarkEnd w:id="19"/>
    </w:p>
    <w:p w14:paraId="50BBE0B6" w14:textId="1160D14E" w:rsidR="006652F7" w:rsidRDefault="00DE70E2" w:rsidP="00DE70E2">
      <w:r>
        <w:t>Create your own shelf</w:t>
      </w:r>
      <w:r w:rsidR="006652F7">
        <w:t xml:space="preserve"> shouters! U</w:t>
      </w:r>
      <w:r w:rsidR="00CB1925">
        <w:t xml:space="preserve">se the </w:t>
      </w:r>
      <w:r w:rsidR="006652F7">
        <w:t xml:space="preserve">Story Deck image key to </w:t>
      </w:r>
      <w:r w:rsidR="0057526E">
        <w:t xml:space="preserve">either </w:t>
      </w:r>
      <w:r w:rsidR="006652F7">
        <w:t>add images of Story Deck cards</w:t>
      </w:r>
      <w:r w:rsidR="0057526E">
        <w:t xml:space="preserve"> or their numbers to you</w:t>
      </w:r>
      <w:r w:rsidR="006652F7">
        <w:t>r book recommendations!</w:t>
      </w:r>
    </w:p>
    <w:p w14:paraId="161E3AF8" w14:textId="248FFD65" w:rsidR="009855F0" w:rsidRPr="00DE70E2" w:rsidRDefault="00577B38" w:rsidP="00DE70E2">
      <w:r>
        <w:rPr>
          <w:noProof/>
        </w:rPr>
        <w:drawing>
          <wp:anchor distT="0" distB="0" distL="114300" distR="114300" simplePos="0" relativeHeight="251658244" behindDoc="0" locked="0" layoutInCell="1" allowOverlap="1" wp14:anchorId="6C8DC2B5" wp14:editId="66A24023">
            <wp:simplePos x="0" y="0"/>
            <wp:positionH relativeFrom="column">
              <wp:posOffset>-462643</wp:posOffset>
            </wp:positionH>
            <wp:positionV relativeFrom="paragraph">
              <wp:posOffset>128633</wp:posOffset>
            </wp:positionV>
            <wp:extent cx="9969269" cy="4419600"/>
            <wp:effectExtent l="0" t="0" r="0" b="0"/>
            <wp:wrapNone/>
            <wp:docPr id="3918293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29358" name="Picture 3">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710" t="-1" r="-710" b="37297"/>
                    <a:stretch/>
                  </pic:blipFill>
                  <pic:spPr bwMode="auto">
                    <a:xfrm>
                      <a:off x="0" y="0"/>
                      <a:ext cx="9970359" cy="4420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855F0" w:rsidRPr="00DE70E2" w:rsidSect="006652F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8447E6" w14:textId="77777777" w:rsidR="00553F8D" w:rsidRDefault="00553F8D" w:rsidP="00DA087C">
      <w:r>
        <w:separator/>
      </w:r>
    </w:p>
    <w:p w14:paraId="71C7345E" w14:textId="77777777" w:rsidR="00553F8D" w:rsidRDefault="00553F8D" w:rsidP="00DA087C"/>
    <w:p w14:paraId="0230F6FC" w14:textId="77777777" w:rsidR="00553F8D" w:rsidRDefault="00553F8D" w:rsidP="00DA087C"/>
  </w:endnote>
  <w:endnote w:type="continuationSeparator" w:id="0">
    <w:p w14:paraId="5FE8B233" w14:textId="77777777" w:rsidR="00553F8D" w:rsidRDefault="00553F8D" w:rsidP="00DA087C">
      <w:r>
        <w:continuationSeparator/>
      </w:r>
    </w:p>
    <w:p w14:paraId="7D094104" w14:textId="77777777" w:rsidR="00553F8D" w:rsidRDefault="00553F8D" w:rsidP="00DA087C"/>
    <w:p w14:paraId="67102545" w14:textId="77777777" w:rsidR="00553F8D" w:rsidRDefault="00553F8D" w:rsidP="00DA087C"/>
  </w:endnote>
  <w:endnote w:type="continuationNotice" w:id="1">
    <w:p w14:paraId="59746804" w14:textId="77777777" w:rsidR="00553F8D" w:rsidRDefault="00553F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7D550C59"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42C7BE39"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82EC9" w14:textId="77777777" w:rsidR="00553F8D" w:rsidRDefault="00553F8D" w:rsidP="00DA087C">
      <w:r>
        <w:separator/>
      </w:r>
    </w:p>
    <w:p w14:paraId="1347A652" w14:textId="77777777" w:rsidR="00553F8D" w:rsidRDefault="00553F8D" w:rsidP="00DA087C"/>
    <w:p w14:paraId="3EC44E56" w14:textId="77777777" w:rsidR="00553F8D" w:rsidRDefault="00553F8D" w:rsidP="00DA087C"/>
  </w:footnote>
  <w:footnote w:type="continuationSeparator" w:id="0">
    <w:p w14:paraId="2E87CEC8" w14:textId="77777777" w:rsidR="00553F8D" w:rsidRDefault="00553F8D" w:rsidP="00DA087C">
      <w:r>
        <w:continuationSeparator/>
      </w:r>
    </w:p>
    <w:p w14:paraId="2B14AC3E" w14:textId="77777777" w:rsidR="00553F8D" w:rsidRDefault="00553F8D" w:rsidP="00DA087C"/>
    <w:p w14:paraId="53209B57" w14:textId="77777777" w:rsidR="00553F8D" w:rsidRDefault="00553F8D" w:rsidP="00DA087C"/>
  </w:footnote>
  <w:footnote w:type="continuationNotice" w:id="1">
    <w:p w14:paraId="4ACC6838" w14:textId="77777777" w:rsidR="00553F8D" w:rsidRDefault="00553F8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391101"/>
    <w:multiLevelType w:val="hybridMultilevel"/>
    <w:tmpl w:val="509A7E70"/>
    <w:lvl w:ilvl="0" w:tplc="15AE18E0">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87BAB"/>
    <w:multiLevelType w:val="hybridMultilevel"/>
    <w:tmpl w:val="5BC4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392421"/>
    <w:multiLevelType w:val="hybridMultilevel"/>
    <w:tmpl w:val="5E008052"/>
    <w:lvl w:ilvl="0" w:tplc="D80826B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1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067DFF"/>
    <w:multiLevelType w:val="hybridMultilevel"/>
    <w:tmpl w:val="F6C0E92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360" w:hanging="360"/>
      </w:pPr>
      <w:rPr>
        <w:rFonts w:ascii="Wingdings" w:hAnsi="Wingdings" w:hint="default"/>
      </w:rPr>
    </w:lvl>
    <w:lvl w:ilvl="3" w:tplc="FFFFFFFF" w:tentative="1">
      <w:start w:val="1"/>
      <w:numFmt w:val="bullet"/>
      <w:lvlText w:val=""/>
      <w:lvlJc w:val="left"/>
      <w:pPr>
        <w:ind w:left="360" w:hanging="360"/>
      </w:pPr>
      <w:rPr>
        <w:rFonts w:ascii="Symbol" w:hAnsi="Symbol" w:hint="default"/>
      </w:rPr>
    </w:lvl>
    <w:lvl w:ilvl="4" w:tplc="FFFFFFFF" w:tentative="1">
      <w:start w:val="1"/>
      <w:numFmt w:val="bullet"/>
      <w:lvlText w:val="o"/>
      <w:lvlJc w:val="left"/>
      <w:pPr>
        <w:ind w:left="1080" w:hanging="360"/>
      </w:pPr>
      <w:rPr>
        <w:rFonts w:ascii="Courier New" w:hAnsi="Courier New" w:cs="Courier New" w:hint="default"/>
      </w:rPr>
    </w:lvl>
    <w:lvl w:ilvl="5" w:tplc="FFFFFFFF" w:tentative="1">
      <w:start w:val="1"/>
      <w:numFmt w:val="bullet"/>
      <w:lvlText w:val=""/>
      <w:lvlJc w:val="left"/>
      <w:pPr>
        <w:ind w:left="1800" w:hanging="360"/>
      </w:pPr>
      <w:rPr>
        <w:rFonts w:ascii="Wingdings" w:hAnsi="Wingdings" w:hint="default"/>
      </w:rPr>
    </w:lvl>
    <w:lvl w:ilvl="6" w:tplc="FFFFFFFF" w:tentative="1">
      <w:start w:val="1"/>
      <w:numFmt w:val="bullet"/>
      <w:lvlText w:val=""/>
      <w:lvlJc w:val="left"/>
      <w:pPr>
        <w:ind w:left="2520" w:hanging="360"/>
      </w:pPr>
      <w:rPr>
        <w:rFonts w:ascii="Symbol" w:hAnsi="Symbol" w:hint="default"/>
      </w:rPr>
    </w:lvl>
    <w:lvl w:ilvl="7" w:tplc="FFFFFFFF" w:tentative="1">
      <w:start w:val="1"/>
      <w:numFmt w:val="bullet"/>
      <w:lvlText w:val="o"/>
      <w:lvlJc w:val="left"/>
      <w:pPr>
        <w:ind w:left="3240" w:hanging="360"/>
      </w:pPr>
      <w:rPr>
        <w:rFonts w:ascii="Courier New" w:hAnsi="Courier New" w:cs="Courier New" w:hint="default"/>
      </w:rPr>
    </w:lvl>
    <w:lvl w:ilvl="8" w:tplc="FFFFFFFF" w:tentative="1">
      <w:start w:val="1"/>
      <w:numFmt w:val="bullet"/>
      <w:lvlText w:val=""/>
      <w:lvlJc w:val="left"/>
      <w:pPr>
        <w:ind w:left="396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090283"/>
    <w:multiLevelType w:val="hybridMultilevel"/>
    <w:tmpl w:val="97AACB2C"/>
    <w:lvl w:ilvl="0" w:tplc="D80826B2">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37783D"/>
    <w:multiLevelType w:val="hybridMultilevel"/>
    <w:tmpl w:val="2DC4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59175F0"/>
    <w:multiLevelType w:val="hybridMultilevel"/>
    <w:tmpl w:val="F2A2D88C"/>
    <w:lvl w:ilvl="0" w:tplc="D80826B2">
      <w:start w:val="1"/>
      <w:numFmt w:val="bullet"/>
      <w:lvlText w:val=""/>
      <w:lvlJc w:val="left"/>
      <w:pPr>
        <w:ind w:left="108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start w:val="1"/>
      <w:numFmt w:val="bullet"/>
      <w:lvlText w:val="o"/>
      <w:lvlJc w:val="left"/>
      <w:pPr>
        <w:ind w:left="1080" w:hanging="360"/>
      </w:pPr>
      <w:rPr>
        <w:rFonts w:ascii="Courier New" w:hAnsi="Courier New" w:cs="Courier New" w:hint="default"/>
      </w:rPr>
    </w:lvl>
    <w:lvl w:ilvl="5" w:tplc="08090005">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30"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FF1E04"/>
    <w:multiLevelType w:val="hybridMultilevel"/>
    <w:tmpl w:val="88E67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C0274"/>
    <w:multiLevelType w:val="hybridMultilevel"/>
    <w:tmpl w:val="9910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185A74"/>
    <w:multiLevelType w:val="multilevel"/>
    <w:tmpl w:val="A5121644"/>
    <w:lvl w:ilvl="0">
      <w:start w:val="5"/>
      <w:numFmt w:val="decimal"/>
      <w:lvlText w:val="%1"/>
      <w:lvlJc w:val="left"/>
      <w:pPr>
        <w:ind w:left="648" w:hanging="648"/>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94F36E8"/>
    <w:multiLevelType w:val="hybridMultilevel"/>
    <w:tmpl w:val="1DAE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7F2CCA"/>
    <w:multiLevelType w:val="hybridMultilevel"/>
    <w:tmpl w:val="0636AF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6" w15:restartNumberingAfterBreak="0">
    <w:nsid w:val="7C4B0D57"/>
    <w:multiLevelType w:val="hybridMultilevel"/>
    <w:tmpl w:val="CF1A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6F4EF4"/>
    <w:multiLevelType w:val="hybridMultilevel"/>
    <w:tmpl w:val="8F82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2826179">
    <w:abstractNumId w:val="11"/>
  </w:num>
  <w:num w:numId="2" w16cid:durableId="1496073313">
    <w:abstractNumId w:val="49"/>
  </w:num>
  <w:num w:numId="3" w16cid:durableId="1331712550">
    <w:abstractNumId w:val="19"/>
  </w:num>
  <w:num w:numId="4" w16cid:durableId="1350064533">
    <w:abstractNumId w:val="8"/>
  </w:num>
  <w:num w:numId="5" w16cid:durableId="650787503">
    <w:abstractNumId w:val="31"/>
  </w:num>
  <w:num w:numId="6" w16cid:durableId="1996758862">
    <w:abstractNumId w:val="28"/>
  </w:num>
  <w:num w:numId="7" w16cid:durableId="964893174">
    <w:abstractNumId w:val="23"/>
  </w:num>
  <w:num w:numId="8" w16cid:durableId="293146708">
    <w:abstractNumId w:val="42"/>
  </w:num>
  <w:num w:numId="9" w16cid:durableId="541065479">
    <w:abstractNumId w:val="40"/>
  </w:num>
  <w:num w:numId="10" w16cid:durableId="441917705">
    <w:abstractNumId w:val="0"/>
  </w:num>
  <w:num w:numId="11" w16cid:durableId="1833327311">
    <w:abstractNumId w:val="20"/>
  </w:num>
  <w:num w:numId="12" w16cid:durableId="1645968965">
    <w:abstractNumId w:val="18"/>
  </w:num>
  <w:num w:numId="13" w16cid:durableId="2058044963">
    <w:abstractNumId w:val="33"/>
  </w:num>
  <w:num w:numId="14" w16cid:durableId="1457219369">
    <w:abstractNumId w:val="6"/>
  </w:num>
  <w:num w:numId="15" w16cid:durableId="349524779">
    <w:abstractNumId w:val="14"/>
  </w:num>
  <w:num w:numId="16" w16cid:durableId="730813841">
    <w:abstractNumId w:val="41"/>
  </w:num>
  <w:num w:numId="17" w16cid:durableId="951936021">
    <w:abstractNumId w:val="30"/>
  </w:num>
  <w:num w:numId="18" w16cid:durableId="870995664">
    <w:abstractNumId w:val="2"/>
  </w:num>
  <w:num w:numId="19" w16cid:durableId="592058344">
    <w:abstractNumId w:val="5"/>
  </w:num>
  <w:num w:numId="20" w16cid:durableId="1269433741">
    <w:abstractNumId w:val="15"/>
  </w:num>
  <w:num w:numId="21" w16cid:durableId="285544358">
    <w:abstractNumId w:val="3"/>
  </w:num>
  <w:num w:numId="22" w16cid:durableId="1179659017">
    <w:abstractNumId w:val="22"/>
  </w:num>
  <w:num w:numId="23" w16cid:durableId="1926109642">
    <w:abstractNumId w:val="1"/>
  </w:num>
  <w:num w:numId="24" w16cid:durableId="505290817">
    <w:abstractNumId w:val="12"/>
  </w:num>
  <w:num w:numId="25" w16cid:durableId="36785765">
    <w:abstractNumId w:val="44"/>
  </w:num>
  <w:num w:numId="26" w16cid:durableId="276371979">
    <w:abstractNumId w:val="34"/>
  </w:num>
  <w:num w:numId="27" w16cid:durableId="1423843340">
    <w:abstractNumId w:val="47"/>
  </w:num>
  <w:num w:numId="28" w16cid:durableId="760611387">
    <w:abstractNumId w:val="25"/>
  </w:num>
  <w:num w:numId="29" w16cid:durableId="1382824871">
    <w:abstractNumId w:val="37"/>
  </w:num>
  <w:num w:numId="30" w16cid:durableId="470483713">
    <w:abstractNumId w:val="7"/>
  </w:num>
  <w:num w:numId="31" w16cid:durableId="538511175">
    <w:abstractNumId w:val="16"/>
  </w:num>
  <w:num w:numId="32" w16cid:durableId="568611982">
    <w:abstractNumId w:val="13"/>
  </w:num>
  <w:num w:numId="33" w16cid:durableId="193732712">
    <w:abstractNumId w:val="26"/>
  </w:num>
  <w:num w:numId="34" w16cid:durableId="420837532">
    <w:abstractNumId w:val="17"/>
  </w:num>
  <w:num w:numId="35" w16cid:durableId="2100178521">
    <w:abstractNumId w:val="43"/>
  </w:num>
  <w:num w:numId="36" w16cid:durableId="442502591">
    <w:abstractNumId w:val="36"/>
  </w:num>
  <w:num w:numId="37" w16cid:durableId="876894852">
    <w:abstractNumId w:val="24"/>
  </w:num>
  <w:num w:numId="38" w16cid:durableId="1050499961">
    <w:abstractNumId w:val="38"/>
  </w:num>
  <w:num w:numId="39" w16cid:durableId="2001232927">
    <w:abstractNumId w:val="29"/>
  </w:num>
  <w:num w:numId="40" w16cid:durableId="325937191">
    <w:abstractNumId w:val="35"/>
  </w:num>
  <w:num w:numId="41" w16cid:durableId="492188752">
    <w:abstractNumId w:val="10"/>
  </w:num>
  <w:num w:numId="42" w16cid:durableId="1937595234">
    <w:abstractNumId w:val="21"/>
  </w:num>
  <w:num w:numId="43" w16cid:durableId="1956133094">
    <w:abstractNumId w:val="48"/>
  </w:num>
  <w:num w:numId="44" w16cid:durableId="2043358477">
    <w:abstractNumId w:val="46"/>
  </w:num>
  <w:num w:numId="45" w16cid:durableId="1599825015">
    <w:abstractNumId w:val="39"/>
  </w:num>
  <w:num w:numId="46" w16cid:durableId="1030763960">
    <w:abstractNumId w:val="4"/>
  </w:num>
  <w:num w:numId="47" w16cid:durableId="1846554276">
    <w:abstractNumId w:val="9"/>
  </w:num>
  <w:num w:numId="48" w16cid:durableId="1533375384">
    <w:abstractNumId w:val="27"/>
  </w:num>
  <w:num w:numId="49" w16cid:durableId="1927373533">
    <w:abstractNumId w:val="45"/>
  </w:num>
  <w:num w:numId="50" w16cid:durableId="912469840">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73"/>
    <w:rsid w:val="000102FB"/>
    <w:rsid w:val="000204A3"/>
    <w:rsid w:val="00025A26"/>
    <w:rsid w:val="0003295E"/>
    <w:rsid w:val="000341A2"/>
    <w:rsid w:val="0003618E"/>
    <w:rsid w:val="0004368F"/>
    <w:rsid w:val="0004571B"/>
    <w:rsid w:val="00046001"/>
    <w:rsid w:val="000460FA"/>
    <w:rsid w:val="00065DEE"/>
    <w:rsid w:val="000719B3"/>
    <w:rsid w:val="00080FE9"/>
    <w:rsid w:val="000A394F"/>
    <w:rsid w:val="000B26C7"/>
    <w:rsid w:val="000C7122"/>
    <w:rsid w:val="000F611D"/>
    <w:rsid w:val="00111E61"/>
    <w:rsid w:val="00162A60"/>
    <w:rsid w:val="00180989"/>
    <w:rsid w:val="001868E3"/>
    <w:rsid w:val="001933F6"/>
    <w:rsid w:val="0019780B"/>
    <w:rsid w:val="001B4F42"/>
    <w:rsid w:val="001D0752"/>
    <w:rsid w:val="001D263C"/>
    <w:rsid w:val="001E54AA"/>
    <w:rsid w:val="001F6BB3"/>
    <w:rsid w:val="0020058D"/>
    <w:rsid w:val="00200CC9"/>
    <w:rsid w:val="00204EE5"/>
    <w:rsid w:val="00206D78"/>
    <w:rsid w:val="002076A9"/>
    <w:rsid w:val="00210628"/>
    <w:rsid w:val="002170D9"/>
    <w:rsid w:val="002268C8"/>
    <w:rsid w:val="0023215A"/>
    <w:rsid w:val="002500A1"/>
    <w:rsid w:val="002616A3"/>
    <w:rsid w:val="00264E31"/>
    <w:rsid w:val="00273D22"/>
    <w:rsid w:val="00292796"/>
    <w:rsid w:val="002A2863"/>
    <w:rsid w:val="002B7844"/>
    <w:rsid w:val="002C4E93"/>
    <w:rsid w:val="002E01A4"/>
    <w:rsid w:val="00300F5C"/>
    <w:rsid w:val="00307D13"/>
    <w:rsid w:val="0033648C"/>
    <w:rsid w:val="003574EC"/>
    <w:rsid w:val="00362914"/>
    <w:rsid w:val="0037059B"/>
    <w:rsid w:val="00373623"/>
    <w:rsid w:val="003A42DD"/>
    <w:rsid w:val="003B1766"/>
    <w:rsid w:val="003D72A1"/>
    <w:rsid w:val="003F36D3"/>
    <w:rsid w:val="00400736"/>
    <w:rsid w:val="00401A1E"/>
    <w:rsid w:val="00407351"/>
    <w:rsid w:val="00424F73"/>
    <w:rsid w:val="004323B6"/>
    <w:rsid w:val="00432721"/>
    <w:rsid w:val="004448A9"/>
    <w:rsid w:val="00447B5A"/>
    <w:rsid w:val="00493404"/>
    <w:rsid w:val="004B0D21"/>
    <w:rsid w:val="004B5F44"/>
    <w:rsid w:val="004E505B"/>
    <w:rsid w:val="00520212"/>
    <w:rsid w:val="005267EB"/>
    <w:rsid w:val="00532F6B"/>
    <w:rsid w:val="00540017"/>
    <w:rsid w:val="00541B5B"/>
    <w:rsid w:val="00553F8D"/>
    <w:rsid w:val="0056326F"/>
    <w:rsid w:val="00566EE1"/>
    <w:rsid w:val="00571F75"/>
    <w:rsid w:val="00573352"/>
    <w:rsid w:val="0057526E"/>
    <w:rsid w:val="00577B38"/>
    <w:rsid w:val="00581469"/>
    <w:rsid w:val="0058265B"/>
    <w:rsid w:val="0059008B"/>
    <w:rsid w:val="005B723B"/>
    <w:rsid w:val="005E67F3"/>
    <w:rsid w:val="005F6A4E"/>
    <w:rsid w:val="00607BFF"/>
    <w:rsid w:val="00614EEE"/>
    <w:rsid w:val="006347FB"/>
    <w:rsid w:val="00640876"/>
    <w:rsid w:val="006652F7"/>
    <w:rsid w:val="0067572D"/>
    <w:rsid w:val="00680B86"/>
    <w:rsid w:val="006B425C"/>
    <w:rsid w:val="006D101B"/>
    <w:rsid w:val="006F5773"/>
    <w:rsid w:val="0070150C"/>
    <w:rsid w:val="0073000F"/>
    <w:rsid w:val="00731D07"/>
    <w:rsid w:val="00736DE2"/>
    <w:rsid w:val="00742EC4"/>
    <w:rsid w:val="0074511B"/>
    <w:rsid w:val="007635A3"/>
    <w:rsid w:val="007812B4"/>
    <w:rsid w:val="007B73BC"/>
    <w:rsid w:val="007C19EF"/>
    <w:rsid w:val="007C3D9A"/>
    <w:rsid w:val="007C698B"/>
    <w:rsid w:val="007D02B4"/>
    <w:rsid w:val="007E22DC"/>
    <w:rsid w:val="007E7491"/>
    <w:rsid w:val="007F00E8"/>
    <w:rsid w:val="00804945"/>
    <w:rsid w:val="00804ACE"/>
    <w:rsid w:val="0082285E"/>
    <w:rsid w:val="008310FF"/>
    <w:rsid w:val="00831342"/>
    <w:rsid w:val="00845300"/>
    <w:rsid w:val="00850C6D"/>
    <w:rsid w:val="00854F77"/>
    <w:rsid w:val="00860197"/>
    <w:rsid w:val="00866770"/>
    <w:rsid w:val="008A70D4"/>
    <w:rsid w:val="008A783D"/>
    <w:rsid w:val="008B1FC9"/>
    <w:rsid w:val="008C04A7"/>
    <w:rsid w:val="008E3D90"/>
    <w:rsid w:val="00944AB9"/>
    <w:rsid w:val="00947C8B"/>
    <w:rsid w:val="00954D67"/>
    <w:rsid w:val="009855F0"/>
    <w:rsid w:val="00985D35"/>
    <w:rsid w:val="00997294"/>
    <w:rsid w:val="009A299A"/>
    <w:rsid w:val="009A708D"/>
    <w:rsid w:val="009C04DB"/>
    <w:rsid w:val="009D0EDB"/>
    <w:rsid w:val="009D677E"/>
    <w:rsid w:val="009F2843"/>
    <w:rsid w:val="00A23DA7"/>
    <w:rsid w:val="00A35E25"/>
    <w:rsid w:val="00A5115F"/>
    <w:rsid w:val="00A75F2D"/>
    <w:rsid w:val="00A84EBD"/>
    <w:rsid w:val="00A9123D"/>
    <w:rsid w:val="00A92EB0"/>
    <w:rsid w:val="00A9473C"/>
    <w:rsid w:val="00A962B8"/>
    <w:rsid w:val="00A97F88"/>
    <w:rsid w:val="00AD3BC2"/>
    <w:rsid w:val="00AD76EA"/>
    <w:rsid w:val="00B15DAF"/>
    <w:rsid w:val="00B4564D"/>
    <w:rsid w:val="00B47CC9"/>
    <w:rsid w:val="00B84F46"/>
    <w:rsid w:val="00B8746A"/>
    <w:rsid w:val="00B87B02"/>
    <w:rsid w:val="00BA020B"/>
    <w:rsid w:val="00BA1615"/>
    <w:rsid w:val="00BB27AE"/>
    <w:rsid w:val="00BE0E7D"/>
    <w:rsid w:val="00BE3A88"/>
    <w:rsid w:val="00BF09F7"/>
    <w:rsid w:val="00C0660F"/>
    <w:rsid w:val="00C37019"/>
    <w:rsid w:val="00C44CFC"/>
    <w:rsid w:val="00C5703E"/>
    <w:rsid w:val="00C66C6B"/>
    <w:rsid w:val="00C80BAF"/>
    <w:rsid w:val="00C82077"/>
    <w:rsid w:val="00C84DF2"/>
    <w:rsid w:val="00CA22ED"/>
    <w:rsid w:val="00CA2FEB"/>
    <w:rsid w:val="00CB1925"/>
    <w:rsid w:val="00CC54BB"/>
    <w:rsid w:val="00CD4187"/>
    <w:rsid w:val="00D14AA0"/>
    <w:rsid w:val="00D179A0"/>
    <w:rsid w:val="00D223E8"/>
    <w:rsid w:val="00D251CF"/>
    <w:rsid w:val="00D3503D"/>
    <w:rsid w:val="00D41F46"/>
    <w:rsid w:val="00D53B8F"/>
    <w:rsid w:val="00D67770"/>
    <w:rsid w:val="00D81B78"/>
    <w:rsid w:val="00DA087C"/>
    <w:rsid w:val="00DC5F66"/>
    <w:rsid w:val="00DD2540"/>
    <w:rsid w:val="00DD69F8"/>
    <w:rsid w:val="00DE70E2"/>
    <w:rsid w:val="00DE7587"/>
    <w:rsid w:val="00DF7206"/>
    <w:rsid w:val="00E00455"/>
    <w:rsid w:val="00E0696D"/>
    <w:rsid w:val="00E407DD"/>
    <w:rsid w:val="00E47BEF"/>
    <w:rsid w:val="00E537DB"/>
    <w:rsid w:val="00E53D79"/>
    <w:rsid w:val="00E54CF1"/>
    <w:rsid w:val="00E57339"/>
    <w:rsid w:val="00E64663"/>
    <w:rsid w:val="00E82999"/>
    <w:rsid w:val="00E832BE"/>
    <w:rsid w:val="00E903F6"/>
    <w:rsid w:val="00E9156A"/>
    <w:rsid w:val="00EB5F6E"/>
    <w:rsid w:val="00EB7E89"/>
    <w:rsid w:val="00EE019F"/>
    <w:rsid w:val="00EE3DAD"/>
    <w:rsid w:val="00EE5184"/>
    <w:rsid w:val="00EF27F2"/>
    <w:rsid w:val="00F021D2"/>
    <w:rsid w:val="00F0556D"/>
    <w:rsid w:val="00F34A24"/>
    <w:rsid w:val="00F45462"/>
    <w:rsid w:val="00F46ADF"/>
    <w:rsid w:val="00F7539F"/>
    <w:rsid w:val="00F82EDA"/>
    <w:rsid w:val="00F85F08"/>
    <w:rsid w:val="00F87639"/>
    <w:rsid w:val="00F90907"/>
    <w:rsid w:val="00FB194A"/>
    <w:rsid w:val="00FB59F1"/>
    <w:rsid w:val="00FB6395"/>
    <w:rsid w:val="00FB6D7E"/>
    <w:rsid w:val="00FC321B"/>
    <w:rsid w:val="00FC5C2D"/>
    <w:rsid w:val="00FE09E1"/>
    <w:rsid w:val="17E45BAA"/>
    <w:rsid w:val="33DEB62D"/>
    <w:rsid w:val="57F15001"/>
    <w:rsid w:val="59DB0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1BD4F"/>
  <w15:chartTrackingRefBased/>
  <w15:docId w15:val="{FB28E454-E397-4921-8F45-F466DDB12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37059B"/>
    <w:pPr>
      <w:numPr>
        <w:numId w:val="46"/>
      </w:num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37059B"/>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607B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articles/how-to-make-a-zine"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scottishbooktrust.com/learning-and-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learning-resources/" TargetMode="External"/><Relationship Id="rId25" Type="http://schemas.openxmlformats.org/officeDocument/2006/relationships/hyperlink" Target="https://www.scottishbooktrust.com/learning-resources/book-discovery-guid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readingschools.scot/story-deck/how-to-us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cottishbooktrust.com/book-list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scottishbooktrust.com/writing-and-authors/young-writer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eadingschools.scot/story-dec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cottishbooktrust.com/learning-and-resources/creative-writing-for-schools" TargetMode="External"/><Relationship Id="rId27"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b42feb5-42f4-4875-917d-a8fcb0477ae8">
      <UserInfo>
        <DisplayName>Jasmine Ewens</DisplayName>
        <AccountId>390</AccountId>
        <AccountType/>
      </UserInfo>
      <UserInfo>
        <DisplayName>Catherine Wilson Garry</DisplayName>
        <AccountId>72</AccountId>
        <AccountType/>
      </UserInfo>
      <UserInfo>
        <DisplayName>Kayleigh Bohan</DisplayName>
        <AccountId>77</AccountId>
        <AccountType/>
      </UserInfo>
      <UserInfo>
        <DisplayName>Heather Collins</DisplayName>
        <AccountId>75</AccountId>
        <AccountType/>
      </UserInfo>
      <UserInfo>
        <DisplayName>Theresa Peteranna</DisplayName>
        <AccountId>1262</AccountId>
        <AccountType/>
      </UserInfo>
      <UserInfo>
        <DisplayName>Charlotte Webber</DisplayName>
        <AccountId>55</AccountId>
        <AccountType/>
      </UserInfo>
    </SharedWithUsers>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1" ma:contentTypeDescription="Create a new document." ma:contentTypeScope="" ma:versionID="a90eb5d0e1ff3d51e647be4f0df1389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9b5e33a0e8df0f848689ff723fda6bc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C9B755DF-154A-4F78-BB9D-4B2CAA165F0E}">
  <ds:schemaRefs>
    <ds:schemaRef ds:uri="http://purl.org/dc/terms/"/>
    <ds:schemaRef ds:uri="http://purl.org/dc/dcmitype/"/>
    <ds:schemaRef ds:uri="http://purl.org/dc/elements/1.1/"/>
    <ds:schemaRef ds:uri="http://www.w3.org/XML/1998/namespace"/>
    <ds:schemaRef ds:uri="http://schemas.microsoft.com/office/2006/documentManagement/types"/>
    <ds:schemaRef ds:uri="http://schemas.openxmlformats.org/package/2006/metadata/core-properties"/>
    <ds:schemaRef ds:uri="e8fe8bb9-e0d4-4ac3-b920-326070b987fc"/>
    <ds:schemaRef ds:uri="http://schemas.microsoft.com/office/infopath/2007/PartnerControls"/>
    <ds:schemaRef ds:uri="6b42feb5-42f4-4875-917d-a8fcb0477ae8"/>
    <ds:schemaRef ds:uri="http://schemas.microsoft.com/office/2006/metadata/properties"/>
  </ds:schemaRefs>
</ds:datastoreItem>
</file>

<file path=customXml/itemProps3.xml><?xml version="1.0" encoding="utf-8"?>
<ds:datastoreItem xmlns:ds="http://schemas.openxmlformats.org/officeDocument/2006/customXml" ds:itemID="{E8206D96-1901-4730-864A-D68ADBF59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BD2081-78AE-41CC-8B54-0DC6680113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8</Pages>
  <Words>1186</Words>
  <Characters>6765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7936</CharactersWithSpaces>
  <SharedDoc>false</SharedDoc>
  <HLinks>
    <vt:vector size="126" baseType="variant">
      <vt:variant>
        <vt:i4>5898321</vt:i4>
      </vt:variant>
      <vt:variant>
        <vt:i4>87</vt:i4>
      </vt:variant>
      <vt:variant>
        <vt:i4>0</vt:i4>
      </vt:variant>
      <vt:variant>
        <vt:i4>5</vt:i4>
      </vt:variant>
      <vt:variant>
        <vt:lpwstr>https://www.scottishbooktrust.com/learning-resources/book-discovery-guide</vt:lpwstr>
      </vt:variant>
      <vt:variant>
        <vt:lpwstr/>
      </vt:variant>
      <vt:variant>
        <vt:i4>6094864</vt:i4>
      </vt:variant>
      <vt:variant>
        <vt:i4>84</vt:i4>
      </vt:variant>
      <vt:variant>
        <vt:i4>0</vt:i4>
      </vt:variant>
      <vt:variant>
        <vt:i4>5</vt:i4>
      </vt:variant>
      <vt:variant>
        <vt:lpwstr>https://www.scottishbooktrust.com/book-lists</vt:lpwstr>
      </vt:variant>
      <vt:variant>
        <vt:lpwstr/>
      </vt:variant>
      <vt:variant>
        <vt:i4>2818081</vt:i4>
      </vt:variant>
      <vt:variant>
        <vt:i4>81</vt:i4>
      </vt:variant>
      <vt:variant>
        <vt:i4>0</vt:i4>
      </vt:variant>
      <vt:variant>
        <vt:i4>5</vt:i4>
      </vt:variant>
      <vt:variant>
        <vt:lpwstr>https://www.scottishbooktrust.com/writing-and-authors/young-writers</vt:lpwstr>
      </vt:variant>
      <vt:variant>
        <vt:lpwstr/>
      </vt:variant>
      <vt:variant>
        <vt:i4>196627</vt:i4>
      </vt:variant>
      <vt:variant>
        <vt:i4>78</vt:i4>
      </vt:variant>
      <vt:variant>
        <vt:i4>0</vt:i4>
      </vt:variant>
      <vt:variant>
        <vt:i4>5</vt:i4>
      </vt:variant>
      <vt:variant>
        <vt:lpwstr>https://www.scottishbooktrust.com/learning-and-resources/creative-writing-for-schools</vt:lpwstr>
      </vt:variant>
      <vt:variant>
        <vt:lpwstr/>
      </vt:variant>
      <vt:variant>
        <vt:i4>5046355</vt:i4>
      </vt:variant>
      <vt:variant>
        <vt:i4>75</vt:i4>
      </vt:variant>
      <vt:variant>
        <vt:i4>0</vt:i4>
      </vt:variant>
      <vt:variant>
        <vt:i4>5</vt:i4>
      </vt:variant>
      <vt:variant>
        <vt:lpwstr>https://www.scottishbooktrust.com/learning-and-resources/</vt:lpwstr>
      </vt:variant>
      <vt:variant>
        <vt:lpwstr/>
      </vt:variant>
      <vt:variant>
        <vt:i4>196625</vt:i4>
      </vt:variant>
      <vt:variant>
        <vt:i4>72</vt:i4>
      </vt:variant>
      <vt:variant>
        <vt:i4>0</vt:i4>
      </vt:variant>
      <vt:variant>
        <vt:i4>5</vt:i4>
      </vt:variant>
      <vt:variant>
        <vt:lpwstr>https://www.readingschools.scot/story-deck/how-to-use</vt:lpwstr>
      </vt:variant>
      <vt:variant>
        <vt:lpwstr/>
      </vt:variant>
      <vt:variant>
        <vt:i4>3539046</vt:i4>
      </vt:variant>
      <vt:variant>
        <vt:i4>69</vt:i4>
      </vt:variant>
      <vt:variant>
        <vt:i4>0</vt:i4>
      </vt:variant>
      <vt:variant>
        <vt:i4>5</vt:i4>
      </vt:variant>
      <vt:variant>
        <vt:lpwstr>https://www.readingschools.scot/story-deck</vt:lpwstr>
      </vt:variant>
      <vt:variant>
        <vt:lpwstr/>
      </vt:variant>
      <vt:variant>
        <vt:i4>393299</vt:i4>
      </vt:variant>
      <vt:variant>
        <vt:i4>66</vt:i4>
      </vt:variant>
      <vt:variant>
        <vt:i4>0</vt:i4>
      </vt:variant>
      <vt:variant>
        <vt:i4>5</vt:i4>
      </vt:variant>
      <vt:variant>
        <vt:lpwstr>https://www.scottishbooktrust.com/articles/how-to-make-a-zine</vt:lpwstr>
      </vt:variant>
      <vt:variant>
        <vt:lpwstr/>
      </vt:variant>
      <vt:variant>
        <vt:i4>393256</vt:i4>
      </vt:variant>
      <vt:variant>
        <vt:i4>63</vt:i4>
      </vt:variant>
      <vt:variant>
        <vt:i4>0</vt:i4>
      </vt:variant>
      <vt:variant>
        <vt:i4>5</vt:i4>
      </vt:variant>
      <vt:variant>
        <vt:lpwstr/>
      </vt:variant>
      <vt:variant>
        <vt:lpwstr>_Printable_1:_Blank</vt:lpwstr>
      </vt:variant>
      <vt:variant>
        <vt:i4>393256</vt:i4>
      </vt:variant>
      <vt:variant>
        <vt:i4>60</vt:i4>
      </vt:variant>
      <vt:variant>
        <vt:i4>0</vt:i4>
      </vt:variant>
      <vt:variant>
        <vt:i4>5</vt:i4>
      </vt:variant>
      <vt:variant>
        <vt:lpwstr/>
      </vt:variant>
      <vt:variant>
        <vt:lpwstr>_Printable_1:_Blank</vt:lpwstr>
      </vt:variant>
      <vt:variant>
        <vt:i4>196669</vt:i4>
      </vt:variant>
      <vt:variant>
        <vt:i4>57</vt:i4>
      </vt:variant>
      <vt:variant>
        <vt:i4>0</vt:i4>
      </vt:variant>
      <vt:variant>
        <vt:i4>5</vt:i4>
      </vt:variant>
      <vt:variant>
        <vt:lpwstr/>
      </vt:variant>
      <vt:variant>
        <vt:lpwstr>_Printable_2:_Shelf</vt:lpwstr>
      </vt:variant>
      <vt:variant>
        <vt:i4>196669</vt:i4>
      </vt:variant>
      <vt:variant>
        <vt:i4>54</vt:i4>
      </vt:variant>
      <vt:variant>
        <vt:i4>0</vt:i4>
      </vt:variant>
      <vt:variant>
        <vt:i4>5</vt:i4>
      </vt:variant>
      <vt:variant>
        <vt:lpwstr/>
      </vt:variant>
      <vt:variant>
        <vt:lpwstr>_Printable_2:_Shelf</vt:lpwstr>
      </vt:variant>
      <vt:variant>
        <vt:i4>4718608</vt:i4>
      </vt:variant>
      <vt:variant>
        <vt:i4>51</vt:i4>
      </vt:variant>
      <vt:variant>
        <vt:i4>0</vt:i4>
      </vt:variant>
      <vt:variant>
        <vt:i4>5</vt:i4>
      </vt:variant>
      <vt:variant>
        <vt:lpwstr>https://www.scottishbooktrust.com/learning-resources/</vt:lpwstr>
      </vt:variant>
      <vt:variant>
        <vt:lpwstr/>
      </vt:variant>
      <vt:variant>
        <vt:i4>1179706</vt:i4>
      </vt:variant>
      <vt:variant>
        <vt:i4>44</vt:i4>
      </vt:variant>
      <vt:variant>
        <vt:i4>0</vt:i4>
      </vt:variant>
      <vt:variant>
        <vt:i4>5</vt:i4>
      </vt:variant>
      <vt:variant>
        <vt:lpwstr/>
      </vt:variant>
      <vt:variant>
        <vt:lpwstr>_Toc181628838</vt:lpwstr>
      </vt:variant>
      <vt:variant>
        <vt:i4>1179706</vt:i4>
      </vt:variant>
      <vt:variant>
        <vt:i4>38</vt:i4>
      </vt:variant>
      <vt:variant>
        <vt:i4>0</vt:i4>
      </vt:variant>
      <vt:variant>
        <vt:i4>5</vt:i4>
      </vt:variant>
      <vt:variant>
        <vt:lpwstr/>
      </vt:variant>
      <vt:variant>
        <vt:lpwstr>_Toc181628837</vt:lpwstr>
      </vt:variant>
      <vt:variant>
        <vt:i4>1179706</vt:i4>
      </vt:variant>
      <vt:variant>
        <vt:i4>32</vt:i4>
      </vt:variant>
      <vt:variant>
        <vt:i4>0</vt:i4>
      </vt:variant>
      <vt:variant>
        <vt:i4>5</vt:i4>
      </vt:variant>
      <vt:variant>
        <vt:lpwstr/>
      </vt:variant>
      <vt:variant>
        <vt:lpwstr>_Toc181628836</vt:lpwstr>
      </vt:variant>
      <vt:variant>
        <vt:i4>1179706</vt:i4>
      </vt:variant>
      <vt:variant>
        <vt:i4>26</vt:i4>
      </vt:variant>
      <vt:variant>
        <vt:i4>0</vt:i4>
      </vt:variant>
      <vt:variant>
        <vt:i4>5</vt:i4>
      </vt:variant>
      <vt:variant>
        <vt:lpwstr/>
      </vt:variant>
      <vt:variant>
        <vt:lpwstr>_Toc181628835</vt:lpwstr>
      </vt:variant>
      <vt:variant>
        <vt:i4>1179706</vt:i4>
      </vt:variant>
      <vt:variant>
        <vt:i4>20</vt:i4>
      </vt:variant>
      <vt:variant>
        <vt:i4>0</vt:i4>
      </vt:variant>
      <vt:variant>
        <vt:i4>5</vt:i4>
      </vt:variant>
      <vt:variant>
        <vt:lpwstr/>
      </vt:variant>
      <vt:variant>
        <vt:lpwstr>_Toc181628834</vt:lpwstr>
      </vt:variant>
      <vt:variant>
        <vt:i4>1179706</vt:i4>
      </vt:variant>
      <vt:variant>
        <vt:i4>14</vt:i4>
      </vt:variant>
      <vt:variant>
        <vt:i4>0</vt:i4>
      </vt:variant>
      <vt:variant>
        <vt:i4>5</vt:i4>
      </vt:variant>
      <vt:variant>
        <vt:lpwstr/>
      </vt:variant>
      <vt:variant>
        <vt:lpwstr>_Toc181628833</vt:lpwstr>
      </vt:variant>
      <vt:variant>
        <vt:i4>1179706</vt:i4>
      </vt:variant>
      <vt:variant>
        <vt:i4>8</vt:i4>
      </vt:variant>
      <vt:variant>
        <vt:i4>0</vt:i4>
      </vt:variant>
      <vt:variant>
        <vt:i4>5</vt:i4>
      </vt:variant>
      <vt:variant>
        <vt:lpwstr/>
      </vt:variant>
      <vt:variant>
        <vt:lpwstr>_Toc181628832</vt:lpwstr>
      </vt:variant>
      <vt:variant>
        <vt:i4>1179706</vt:i4>
      </vt:variant>
      <vt:variant>
        <vt:i4>2</vt:i4>
      </vt:variant>
      <vt:variant>
        <vt:i4>0</vt:i4>
      </vt:variant>
      <vt:variant>
        <vt:i4>5</vt:i4>
      </vt:variant>
      <vt:variant>
        <vt:lpwstr/>
      </vt:variant>
      <vt:variant>
        <vt:lpwstr>_Toc181628831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Deck Activity Pack</dc:title>
  <dc:subject/>
  <dc:creator>Catherine Wilson Garry</dc:creator>
  <cp:keywords/>
  <dc:description/>
  <cp:lastModifiedBy>Katie Cutforth</cp:lastModifiedBy>
  <cp:revision>2</cp:revision>
  <dcterms:created xsi:type="dcterms:W3CDTF">2025-04-29T11:16:00Z</dcterms:created>
  <dcterms:modified xsi:type="dcterms:W3CDTF">2025-04-29T11:16:00Z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