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16BA5"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7CF08C92" wp14:editId="334DBB5F">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D1B6E82" w14:textId="77777777" w:rsidR="00CC54BB" w:rsidRDefault="006F5773" w:rsidP="00DA087C">
      <w:r>
        <w:rPr>
          <w:noProof/>
          <w:lang w:eastAsia="en-GB"/>
        </w:rPr>
        <w:drawing>
          <wp:anchor distT="0" distB="0" distL="114300" distR="114300" simplePos="0" relativeHeight="251658240" behindDoc="1" locked="1" layoutInCell="1" allowOverlap="1" wp14:anchorId="4819E894" wp14:editId="32AB1CD7">
            <wp:simplePos x="0" y="0"/>
            <wp:positionH relativeFrom="page">
              <wp:posOffset>-560705</wp:posOffset>
            </wp:positionH>
            <wp:positionV relativeFrom="page">
              <wp:posOffset>-99060</wp:posOffset>
            </wp:positionV>
            <wp:extent cx="8319770" cy="5532120"/>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319770" cy="5532120"/>
                    </a:xfrm>
                    <a:prstGeom prst="rect">
                      <a:avLst/>
                    </a:prstGeom>
                  </pic:spPr>
                </pic:pic>
              </a:graphicData>
            </a:graphic>
            <wp14:sizeRelH relativeFrom="page">
              <wp14:pctWidth>0</wp14:pctWidth>
            </wp14:sizeRelH>
            <wp14:sizeRelV relativeFrom="page">
              <wp14:pctHeight>0</wp14:pctHeight>
            </wp14:sizeRelV>
          </wp:anchor>
        </w:drawing>
      </w:r>
    </w:p>
    <w:p w14:paraId="506B5BB3" w14:textId="77777777" w:rsidR="00CC54BB" w:rsidRPr="00CC54BB" w:rsidRDefault="00CC54BB" w:rsidP="00DA087C"/>
    <w:p w14:paraId="41A9C036" w14:textId="77777777" w:rsidR="00CC54BB" w:rsidRPr="00CC54BB" w:rsidRDefault="00CC54BB" w:rsidP="00DA087C"/>
    <w:p w14:paraId="283FBDD2" w14:textId="77777777" w:rsidR="00CC54BB" w:rsidRPr="00CC54BB" w:rsidRDefault="00CC54BB" w:rsidP="00DA087C"/>
    <w:p w14:paraId="3061F1D7" w14:textId="77777777" w:rsidR="00CC54BB" w:rsidRPr="00CC54BB" w:rsidRDefault="00CC54BB" w:rsidP="00DA087C"/>
    <w:p w14:paraId="388782B3" w14:textId="77777777" w:rsidR="00CC54BB" w:rsidRPr="00CC54BB" w:rsidRDefault="00CC54BB" w:rsidP="00DA087C"/>
    <w:p w14:paraId="41ADCC58" w14:textId="77777777" w:rsidR="00CC54BB" w:rsidRPr="00CC54BB" w:rsidRDefault="00CC54BB" w:rsidP="00DA087C"/>
    <w:p w14:paraId="4385121A" w14:textId="77777777" w:rsidR="00CC54BB" w:rsidRPr="00CC54BB" w:rsidRDefault="00CC54BB" w:rsidP="00DA087C"/>
    <w:p w14:paraId="631449E2" w14:textId="77777777" w:rsidR="00CC54BB" w:rsidRPr="00CC54BB" w:rsidRDefault="00CC54BB" w:rsidP="00DA087C"/>
    <w:p w14:paraId="1C634629" w14:textId="77777777" w:rsidR="00CC54BB" w:rsidRPr="00180989" w:rsidRDefault="00CC54BB" w:rsidP="00DA087C"/>
    <w:p w14:paraId="27874B51" w14:textId="77777777" w:rsidR="00DA087C" w:rsidRDefault="00DA087C" w:rsidP="00DA087C"/>
    <w:p w14:paraId="0C6133A7" w14:textId="77777777" w:rsidR="00DA087C" w:rsidRDefault="00DA087C" w:rsidP="00DA087C"/>
    <w:p w14:paraId="08073D40" w14:textId="799C469C" w:rsidR="00CC54BB" w:rsidRPr="00CC54BB" w:rsidRDefault="00001B91" w:rsidP="00D41F46">
      <w:pPr>
        <w:pStyle w:val="Heading1"/>
        <w:spacing w:line="276" w:lineRule="auto"/>
      </w:pPr>
      <w:bookmarkStart w:id="0" w:name="_Toc231396700"/>
      <w:bookmarkStart w:id="1" w:name="_Toc231397123"/>
      <w:bookmarkStart w:id="2" w:name="_Toc233644321"/>
      <w:r>
        <w:t>Alastair Chisholm’s storytelling prompts</w:t>
      </w:r>
      <w:bookmarkEnd w:id="0"/>
      <w:bookmarkEnd w:id="1"/>
      <w:bookmarkEnd w:id="2"/>
    </w:p>
    <w:p w14:paraId="18C580D7" w14:textId="744715B7" w:rsidR="00D41F46" w:rsidRPr="006D101B" w:rsidRDefault="00001B91" w:rsidP="00D41F46">
      <w:pPr>
        <w:spacing w:line="276" w:lineRule="auto"/>
      </w:pPr>
      <w:r>
        <w:t xml:space="preserve">Creative writing prompts </w:t>
      </w:r>
    </w:p>
    <w:p w14:paraId="6BEC819C" w14:textId="77777777" w:rsidR="00DA087C" w:rsidRDefault="00DA087C" w:rsidP="00D41F46"/>
    <w:p w14:paraId="6B351EC7" w14:textId="4BD9080F" w:rsidR="00DA087C" w:rsidRPr="00DA087C" w:rsidRDefault="00001B91" w:rsidP="00D41F46">
      <w:pPr>
        <w:pStyle w:val="Heading2"/>
        <w:spacing w:line="276" w:lineRule="auto"/>
      </w:pPr>
      <w:bookmarkStart w:id="3" w:name="_Toc231396701"/>
      <w:bookmarkStart w:id="4" w:name="_Toc231397124"/>
      <w:bookmarkStart w:id="5" w:name="_Toc233644322"/>
      <w:r>
        <w:t>Ages: 7+</w:t>
      </w:r>
      <w:bookmarkEnd w:id="3"/>
      <w:bookmarkEnd w:id="4"/>
      <w:bookmarkEnd w:id="5"/>
    </w:p>
    <w:p w14:paraId="6FEAA1B7" w14:textId="295ABE5C" w:rsidR="00DA087C" w:rsidRDefault="00001B91" w:rsidP="00D41F46">
      <w:pPr>
        <w:pStyle w:val="Heading2"/>
        <w:spacing w:line="276" w:lineRule="auto"/>
      </w:pPr>
      <w:bookmarkStart w:id="6" w:name="_Toc231396702"/>
      <w:bookmarkStart w:id="7" w:name="_Toc231397125"/>
      <w:bookmarkStart w:id="8" w:name="_Toc233644323"/>
      <w:r>
        <w:t>Suitable for: librarians, teachers</w:t>
      </w:r>
      <w:bookmarkEnd w:id="6"/>
      <w:bookmarkEnd w:id="7"/>
      <w:bookmarkEnd w:id="8"/>
    </w:p>
    <w:p w14:paraId="174AD934" w14:textId="71D11181" w:rsidR="00DA087C" w:rsidRDefault="00DA087C" w:rsidP="00D41F46">
      <w:pPr>
        <w:pStyle w:val="Heading2"/>
        <w:spacing w:line="276" w:lineRule="auto"/>
      </w:pPr>
      <w:bookmarkStart w:id="9" w:name="_Toc231396703"/>
      <w:bookmarkStart w:id="10" w:name="_Toc231397126"/>
      <w:bookmarkStart w:id="11" w:name="_Toc233644324"/>
      <w:r w:rsidRPr="006D101B">
        <w:t>R</w:t>
      </w:r>
      <w:r>
        <w:t>e</w:t>
      </w:r>
      <w:r w:rsidR="00001B91">
        <w:t>source</w:t>
      </w:r>
      <w:r w:rsidRPr="006D101B">
        <w:t xml:space="preserve"> created </w:t>
      </w:r>
      <w:r w:rsidR="00001B91">
        <w:t>by Alastair Chisholm</w:t>
      </w:r>
      <w:bookmarkEnd w:id="9"/>
      <w:bookmarkEnd w:id="10"/>
      <w:bookmarkEnd w:id="11"/>
    </w:p>
    <w:p w14:paraId="2D7B4CC6" w14:textId="7C996EF5" w:rsidR="000B26C7" w:rsidRDefault="00205777" w:rsidP="00D41F46">
      <w:pPr>
        <w:spacing w:line="276" w:lineRule="auto"/>
      </w:pPr>
      <w:r w:rsidRPr="00954D67">
        <w:rPr>
          <w:noProof/>
          <w:lang w:eastAsia="en-GB"/>
        </w:rPr>
        <w:drawing>
          <wp:anchor distT="0" distB="0" distL="114300" distR="114300" simplePos="0" relativeHeight="251658241" behindDoc="1" locked="0" layoutInCell="1" allowOverlap="1" wp14:anchorId="7EBD5C85" wp14:editId="750A4C09">
            <wp:simplePos x="0" y="0"/>
            <wp:positionH relativeFrom="page">
              <wp:align>right</wp:align>
            </wp:positionH>
            <wp:positionV relativeFrom="paragraph">
              <wp:posOffset>55880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3D1A33" w14:textId="6472EE00" w:rsidR="00D41F46" w:rsidRDefault="00D41F46" w:rsidP="00D41F46">
      <w:pPr>
        <w:spacing w:line="276" w:lineRule="auto"/>
        <w:rPr>
          <w:rFonts w:ascii="Altis ScotBook Bold" w:hAnsi="Altis ScotBook Bold"/>
          <w:sz w:val="36"/>
        </w:rPr>
      </w:pPr>
    </w:p>
    <w:p w14:paraId="3923014D" w14:textId="5976BEB0"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EF5BAAC" w14:textId="779F4DB0" w:rsidR="000B26C7" w:rsidRDefault="00DA087C" w:rsidP="00D41F46">
      <w:pPr>
        <w:spacing w:line="276" w:lineRule="auto"/>
      </w:pPr>
      <w:r w:rsidRPr="00EB7E89">
        <w:rPr>
          <w:noProof/>
          <w:lang w:eastAsia="en-GB"/>
        </w:rPr>
        <w:drawing>
          <wp:inline distT="0" distB="0" distL="0" distR="0" wp14:anchorId="4CB6D57B" wp14:editId="47D7F68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40707D8" w14:textId="77777777" w:rsidR="000B26C7" w:rsidRDefault="000B26C7" w:rsidP="00D41F46">
      <w:pPr>
        <w:pStyle w:val="Subtitle"/>
        <w:spacing w:line="276" w:lineRule="auto"/>
      </w:pPr>
      <w:r w:rsidRPr="000B26C7">
        <w:t>Scottish Book Trust is a registered company (SC184248)</w:t>
      </w:r>
    </w:p>
    <w:p w14:paraId="1CC49528" w14:textId="601700D6" w:rsidR="00854F77" w:rsidRDefault="00205777" w:rsidP="00D41F46">
      <w:pPr>
        <w:pStyle w:val="Subtitle"/>
        <w:spacing w:line="276" w:lineRule="auto"/>
      </w:pPr>
      <w:r>
        <w:rPr>
          <w:lang w:val="en-GB"/>
        </w:rPr>
        <w:drawing>
          <wp:anchor distT="0" distB="0" distL="114300" distR="114300" simplePos="0" relativeHeight="251658243" behindDoc="0" locked="0" layoutInCell="1" allowOverlap="1" wp14:anchorId="4FACA5D8" wp14:editId="36F41B51">
            <wp:simplePos x="0" y="0"/>
            <wp:positionH relativeFrom="column">
              <wp:posOffset>5003800</wp:posOffset>
            </wp:positionH>
            <wp:positionV relativeFrom="paragraph">
              <wp:posOffset>170180</wp:posOffset>
            </wp:positionV>
            <wp:extent cx="1515110" cy="554355"/>
            <wp:effectExtent l="0" t="0" r="8890" b="0"/>
            <wp:wrapNone/>
            <wp:docPr id="463886106" name="Picture 463886106" descr="Reading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ading Schools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511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6C7" w:rsidRPr="000B26C7">
        <w:t>and a Scottish charity (SC027669).</w:t>
      </w:r>
    </w:p>
    <w:p w14:paraId="3C9ACF09"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1A056C41" w14:textId="77777777" w:rsidR="00111E61" w:rsidRDefault="00111E61" w:rsidP="00111E61">
      <w:pPr>
        <w:pStyle w:val="Heading2"/>
      </w:pPr>
      <w:bookmarkStart w:id="12" w:name="_Toc82071283"/>
      <w:bookmarkStart w:id="13" w:name="_Toc82071415"/>
      <w:bookmarkStart w:id="14" w:name="_Toc231396704"/>
      <w:bookmarkStart w:id="15" w:name="_Toc231397127"/>
      <w:bookmarkStart w:id="16" w:name="_Toc233644325"/>
      <w:r>
        <w:lastRenderedPageBreak/>
        <w:t>Contents</w:t>
      </w:r>
      <w:bookmarkEnd w:id="12"/>
      <w:bookmarkEnd w:id="13"/>
      <w:bookmarkEnd w:id="14"/>
      <w:bookmarkEnd w:id="15"/>
      <w:bookmarkEnd w:id="16"/>
    </w:p>
    <w:p w14:paraId="054E043B" w14:textId="72123523" w:rsidR="00704D0E" w:rsidRDefault="00AE59B6" w:rsidP="00704D0E">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233644326" w:history="1">
        <w:r w:rsidR="00704D0E" w:rsidRPr="003E70D5">
          <w:rPr>
            <w:rStyle w:val="Hyperlink"/>
            <w:noProof/>
          </w:rPr>
          <w:t>About this resource</w:t>
        </w:r>
        <w:r w:rsidR="00704D0E">
          <w:rPr>
            <w:noProof/>
            <w:webHidden/>
          </w:rPr>
          <w:tab/>
        </w:r>
        <w:r w:rsidR="00704D0E">
          <w:rPr>
            <w:noProof/>
            <w:webHidden/>
          </w:rPr>
          <w:fldChar w:fldCharType="begin"/>
        </w:r>
        <w:r w:rsidR="00704D0E">
          <w:rPr>
            <w:noProof/>
            <w:webHidden/>
          </w:rPr>
          <w:instrText xml:space="preserve"> PAGEREF _Toc233644326 \h </w:instrText>
        </w:r>
        <w:r w:rsidR="00704D0E">
          <w:rPr>
            <w:noProof/>
            <w:webHidden/>
          </w:rPr>
        </w:r>
        <w:r w:rsidR="00704D0E">
          <w:rPr>
            <w:noProof/>
            <w:webHidden/>
          </w:rPr>
          <w:fldChar w:fldCharType="separate"/>
        </w:r>
        <w:r w:rsidR="00704D0E">
          <w:rPr>
            <w:noProof/>
            <w:webHidden/>
          </w:rPr>
          <w:t>2</w:t>
        </w:r>
        <w:r w:rsidR="00704D0E">
          <w:rPr>
            <w:noProof/>
            <w:webHidden/>
          </w:rPr>
          <w:fldChar w:fldCharType="end"/>
        </w:r>
      </w:hyperlink>
    </w:p>
    <w:p w14:paraId="1D0509DA" w14:textId="4C7A2092"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27" w:history="1">
        <w:r w:rsidRPr="003E70D5">
          <w:rPr>
            <w:rStyle w:val="Hyperlink"/>
            <w:noProof/>
          </w:rPr>
          <w:t>About Alastair Chisholm</w:t>
        </w:r>
        <w:r>
          <w:rPr>
            <w:noProof/>
            <w:webHidden/>
          </w:rPr>
          <w:tab/>
        </w:r>
        <w:r>
          <w:rPr>
            <w:noProof/>
            <w:webHidden/>
          </w:rPr>
          <w:fldChar w:fldCharType="begin"/>
        </w:r>
        <w:r>
          <w:rPr>
            <w:noProof/>
            <w:webHidden/>
          </w:rPr>
          <w:instrText xml:space="preserve"> PAGEREF _Toc233644327 \h </w:instrText>
        </w:r>
        <w:r>
          <w:rPr>
            <w:noProof/>
            <w:webHidden/>
          </w:rPr>
        </w:r>
        <w:r>
          <w:rPr>
            <w:noProof/>
            <w:webHidden/>
          </w:rPr>
          <w:fldChar w:fldCharType="separate"/>
        </w:r>
        <w:r>
          <w:rPr>
            <w:noProof/>
            <w:webHidden/>
          </w:rPr>
          <w:t>3</w:t>
        </w:r>
        <w:r>
          <w:rPr>
            <w:noProof/>
            <w:webHidden/>
          </w:rPr>
          <w:fldChar w:fldCharType="end"/>
        </w:r>
      </w:hyperlink>
    </w:p>
    <w:p w14:paraId="6557AF6F" w14:textId="354FAB60"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28" w:history="1">
        <w:r w:rsidRPr="003E70D5">
          <w:rPr>
            <w:rStyle w:val="Hyperlink"/>
            <w:noProof/>
          </w:rPr>
          <w:t>Alastair’s introduction</w:t>
        </w:r>
        <w:r>
          <w:rPr>
            <w:noProof/>
            <w:webHidden/>
          </w:rPr>
          <w:tab/>
        </w:r>
        <w:r>
          <w:rPr>
            <w:noProof/>
            <w:webHidden/>
          </w:rPr>
          <w:fldChar w:fldCharType="begin"/>
        </w:r>
        <w:r>
          <w:rPr>
            <w:noProof/>
            <w:webHidden/>
          </w:rPr>
          <w:instrText xml:space="preserve"> PAGEREF _Toc233644328 \h </w:instrText>
        </w:r>
        <w:r>
          <w:rPr>
            <w:noProof/>
            <w:webHidden/>
          </w:rPr>
        </w:r>
        <w:r>
          <w:rPr>
            <w:noProof/>
            <w:webHidden/>
          </w:rPr>
          <w:fldChar w:fldCharType="separate"/>
        </w:r>
        <w:r>
          <w:rPr>
            <w:noProof/>
            <w:webHidden/>
          </w:rPr>
          <w:t>3</w:t>
        </w:r>
        <w:r>
          <w:rPr>
            <w:noProof/>
            <w:webHidden/>
          </w:rPr>
          <w:fldChar w:fldCharType="end"/>
        </w:r>
      </w:hyperlink>
    </w:p>
    <w:p w14:paraId="6FF21AD9" w14:textId="3ED8A323"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29" w:history="1">
        <w:r w:rsidRPr="003E70D5">
          <w:rPr>
            <w:rStyle w:val="Hyperlink"/>
            <w:noProof/>
          </w:rPr>
          <w:t>Reading Schools</w:t>
        </w:r>
        <w:r>
          <w:rPr>
            <w:noProof/>
            <w:webHidden/>
          </w:rPr>
          <w:tab/>
        </w:r>
        <w:r>
          <w:rPr>
            <w:noProof/>
            <w:webHidden/>
          </w:rPr>
          <w:fldChar w:fldCharType="begin"/>
        </w:r>
        <w:r>
          <w:rPr>
            <w:noProof/>
            <w:webHidden/>
          </w:rPr>
          <w:instrText xml:space="preserve"> PAGEREF _Toc233644329 \h </w:instrText>
        </w:r>
        <w:r>
          <w:rPr>
            <w:noProof/>
            <w:webHidden/>
          </w:rPr>
        </w:r>
        <w:r>
          <w:rPr>
            <w:noProof/>
            <w:webHidden/>
          </w:rPr>
          <w:fldChar w:fldCharType="separate"/>
        </w:r>
        <w:r>
          <w:rPr>
            <w:noProof/>
            <w:webHidden/>
          </w:rPr>
          <w:t>4</w:t>
        </w:r>
        <w:r>
          <w:rPr>
            <w:noProof/>
            <w:webHidden/>
          </w:rPr>
          <w:fldChar w:fldCharType="end"/>
        </w:r>
      </w:hyperlink>
    </w:p>
    <w:p w14:paraId="35FCFBC1" w14:textId="0723BBB5"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30" w:history="1">
        <w:r w:rsidRPr="003E70D5">
          <w:rPr>
            <w:rStyle w:val="Hyperlink"/>
            <w:noProof/>
          </w:rPr>
          <w:t>Activity descriptions</w:t>
        </w:r>
        <w:r>
          <w:rPr>
            <w:noProof/>
            <w:webHidden/>
          </w:rPr>
          <w:tab/>
        </w:r>
        <w:r>
          <w:rPr>
            <w:noProof/>
            <w:webHidden/>
          </w:rPr>
          <w:fldChar w:fldCharType="begin"/>
        </w:r>
        <w:r>
          <w:rPr>
            <w:noProof/>
            <w:webHidden/>
          </w:rPr>
          <w:instrText xml:space="preserve"> PAGEREF _Toc233644330 \h </w:instrText>
        </w:r>
        <w:r>
          <w:rPr>
            <w:noProof/>
            <w:webHidden/>
          </w:rPr>
        </w:r>
        <w:r>
          <w:rPr>
            <w:noProof/>
            <w:webHidden/>
          </w:rPr>
          <w:fldChar w:fldCharType="separate"/>
        </w:r>
        <w:r>
          <w:rPr>
            <w:noProof/>
            <w:webHidden/>
          </w:rPr>
          <w:t>4</w:t>
        </w:r>
        <w:r>
          <w:rPr>
            <w:noProof/>
            <w:webHidden/>
          </w:rPr>
          <w:fldChar w:fldCharType="end"/>
        </w:r>
      </w:hyperlink>
    </w:p>
    <w:p w14:paraId="4552FDF2" w14:textId="645AD353"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31" w:history="1">
        <w:r w:rsidRPr="003E70D5">
          <w:rPr>
            <w:rStyle w:val="Hyperlink"/>
            <w:noProof/>
          </w:rPr>
          <w:t>Activity 1: What happened next?</w:t>
        </w:r>
        <w:r>
          <w:rPr>
            <w:noProof/>
            <w:webHidden/>
          </w:rPr>
          <w:tab/>
        </w:r>
        <w:r>
          <w:rPr>
            <w:noProof/>
            <w:webHidden/>
          </w:rPr>
          <w:fldChar w:fldCharType="begin"/>
        </w:r>
        <w:r>
          <w:rPr>
            <w:noProof/>
            <w:webHidden/>
          </w:rPr>
          <w:instrText xml:space="preserve"> PAGEREF _Toc233644331 \h </w:instrText>
        </w:r>
        <w:r>
          <w:rPr>
            <w:noProof/>
            <w:webHidden/>
          </w:rPr>
        </w:r>
        <w:r>
          <w:rPr>
            <w:noProof/>
            <w:webHidden/>
          </w:rPr>
          <w:fldChar w:fldCharType="separate"/>
        </w:r>
        <w:r>
          <w:rPr>
            <w:noProof/>
            <w:webHidden/>
          </w:rPr>
          <w:t>6</w:t>
        </w:r>
        <w:r>
          <w:rPr>
            <w:noProof/>
            <w:webHidden/>
          </w:rPr>
          <w:fldChar w:fldCharType="end"/>
        </w:r>
      </w:hyperlink>
    </w:p>
    <w:p w14:paraId="1BE4F6CC" w14:textId="7F6262F3"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32" w:history="1">
        <w:r w:rsidRPr="003E70D5">
          <w:rPr>
            <w:rStyle w:val="Hyperlink"/>
            <w:noProof/>
          </w:rPr>
          <w:t>Activity 2: The story game!</w:t>
        </w:r>
        <w:r>
          <w:rPr>
            <w:noProof/>
            <w:webHidden/>
          </w:rPr>
          <w:tab/>
        </w:r>
        <w:r>
          <w:rPr>
            <w:noProof/>
            <w:webHidden/>
          </w:rPr>
          <w:fldChar w:fldCharType="begin"/>
        </w:r>
        <w:r>
          <w:rPr>
            <w:noProof/>
            <w:webHidden/>
          </w:rPr>
          <w:instrText xml:space="preserve"> PAGEREF _Toc233644332 \h </w:instrText>
        </w:r>
        <w:r>
          <w:rPr>
            <w:noProof/>
            <w:webHidden/>
          </w:rPr>
        </w:r>
        <w:r>
          <w:rPr>
            <w:noProof/>
            <w:webHidden/>
          </w:rPr>
          <w:fldChar w:fldCharType="separate"/>
        </w:r>
        <w:r>
          <w:rPr>
            <w:noProof/>
            <w:webHidden/>
          </w:rPr>
          <w:t>7</w:t>
        </w:r>
        <w:r>
          <w:rPr>
            <w:noProof/>
            <w:webHidden/>
          </w:rPr>
          <w:fldChar w:fldCharType="end"/>
        </w:r>
      </w:hyperlink>
    </w:p>
    <w:p w14:paraId="39DCA755" w14:textId="17B245A3"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33" w:history="1">
        <w:r w:rsidRPr="003E70D5">
          <w:rPr>
            <w:rStyle w:val="Hyperlink"/>
            <w:noProof/>
          </w:rPr>
          <w:t>Activity 3: Write the sequel</w:t>
        </w:r>
        <w:r>
          <w:rPr>
            <w:noProof/>
            <w:webHidden/>
          </w:rPr>
          <w:tab/>
        </w:r>
        <w:r>
          <w:rPr>
            <w:noProof/>
            <w:webHidden/>
          </w:rPr>
          <w:fldChar w:fldCharType="begin"/>
        </w:r>
        <w:r>
          <w:rPr>
            <w:noProof/>
            <w:webHidden/>
          </w:rPr>
          <w:instrText xml:space="preserve"> PAGEREF _Toc233644333 \h </w:instrText>
        </w:r>
        <w:r>
          <w:rPr>
            <w:noProof/>
            <w:webHidden/>
          </w:rPr>
        </w:r>
        <w:r>
          <w:rPr>
            <w:noProof/>
            <w:webHidden/>
          </w:rPr>
          <w:fldChar w:fldCharType="separate"/>
        </w:r>
        <w:r>
          <w:rPr>
            <w:noProof/>
            <w:webHidden/>
          </w:rPr>
          <w:t>8</w:t>
        </w:r>
        <w:r>
          <w:rPr>
            <w:noProof/>
            <w:webHidden/>
          </w:rPr>
          <w:fldChar w:fldCharType="end"/>
        </w:r>
      </w:hyperlink>
    </w:p>
    <w:p w14:paraId="610C3CB2" w14:textId="2D4D24F9"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34" w:history="1">
        <w:r w:rsidRPr="003E70D5">
          <w:rPr>
            <w:rStyle w:val="Hyperlink"/>
            <w:noProof/>
          </w:rPr>
          <w:t>Activity 4: A day in the life</w:t>
        </w:r>
        <w:r>
          <w:rPr>
            <w:noProof/>
            <w:webHidden/>
          </w:rPr>
          <w:tab/>
        </w:r>
        <w:r>
          <w:rPr>
            <w:noProof/>
            <w:webHidden/>
          </w:rPr>
          <w:fldChar w:fldCharType="begin"/>
        </w:r>
        <w:r>
          <w:rPr>
            <w:noProof/>
            <w:webHidden/>
          </w:rPr>
          <w:instrText xml:space="preserve"> PAGEREF _Toc233644334 \h </w:instrText>
        </w:r>
        <w:r>
          <w:rPr>
            <w:noProof/>
            <w:webHidden/>
          </w:rPr>
        </w:r>
        <w:r>
          <w:rPr>
            <w:noProof/>
            <w:webHidden/>
          </w:rPr>
          <w:fldChar w:fldCharType="separate"/>
        </w:r>
        <w:r>
          <w:rPr>
            <w:noProof/>
            <w:webHidden/>
          </w:rPr>
          <w:t>9</w:t>
        </w:r>
        <w:r>
          <w:rPr>
            <w:noProof/>
            <w:webHidden/>
          </w:rPr>
          <w:fldChar w:fldCharType="end"/>
        </w:r>
      </w:hyperlink>
    </w:p>
    <w:p w14:paraId="2D816A2F" w14:textId="4FA17C0E"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35" w:history="1">
        <w:r w:rsidRPr="003E70D5">
          <w:rPr>
            <w:rStyle w:val="Hyperlink"/>
            <w:noProof/>
          </w:rPr>
          <w:t>Printable comic template 1</w:t>
        </w:r>
        <w:r>
          <w:rPr>
            <w:noProof/>
            <w:webHidden/>
          </w:rPr>
          <w:tab/>
        </w:r>
        <w:r>
          <w:rPr>
            <w:noProof/>
            <w:webHidden/>
          </w:rPr>
          <w:fldChar w:fldCharType="begin"/>
        </w:r>
        <w:r>
          <w:rPr>
            <w:noProof/>
            <w:webHidden/>
          </w:rPr>
          <w:instrText xml:space="preserve"> PAGEREF _Toc233644335 \h </w:instrText>
        </w:r>
        <w:r>
          <w:rPr>
            <w:noProof/>
            <w:webHidden/>
          </w:rPr>
        </w:r>
        <w:r>
          <w:rPr>
            <w:noProof/>
            <w:webHidden/>
          </w:rPr>
          <w:fldChar w:fldCharType="separate"/>
        </w:r>
        <w:r>
          <w:rPr>
            <w:noProof/>
            <w:webHidden/>
          </w:rPr>
          <w:t>10</w:t>
        </w:r>
        <w:r>
          <w:rPr>
            <w:noProof/>
            <w:webHidden/>
          </w:rPr>
          <w:fldChar w:fldCharType="end"/>
        </w:r>
      </w:hyperlink>
    </w:p>
    <w:p w14:paraId="58D347AB" w14:textId="6D83F1DE"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36" w:history="1">
        <w:r w:rsidRPr="003E70D5">
          <w:rPr>
            <w:rStyle w:val="Hyperlink"/>
            <w:noProof/>
          </w:rPr>
          <w:t>Printable comic template 2</w:t>
        </w:r>
        <w:r>
          <w:rPr>
            <w:noProof/>
            <w:webHidden/>
          </w:rPr>
          <w:tab/>
        </w:r>
        <w:r>
          <w:rPr>
            <w:noProof/>
            <w:webHidden/>
          </w:rPr>
          <w:fldChar w:fldCharType="begin"/>
        </w:r>
        <w:r>
          <w:rPr>
            <w:noProof/>
            <w:webHidden/>
          </w:rPr>
          <w:instrText xml:space="preserve"> PAGEREF _Toc233644336 \h </w:instrText>
        </w:r>
        <w:r>
          <w:rPr>
            <w:noProof/>
            <w:webHidden/>
          </w:rPr>
        </w:r>
        <w:r>
          <w:rPr>
            <w:noProof/>
            <w:webHidden/>
          </w:rPr>
          <w:fldChar w:fldCharType="separate"/>
        </w:r>
        <w:r>
          <w:rPr>
            <w:noProof/>
            <w:webHidden/>
          </w:rPr>
          <w:t>11</w:t>
        </w:r>
        <w:r>
          <w:rPr>
            <w:noProof/>
            <w:webHidden/>
          </w:rPr>
          <w:fldChar w:fldCharType="end"/>
        </w:r>
      </w:hyperlink>
    </w:p>
    <w:p w14:paraId="3C71469C" w14:textId="08E7EB8B"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37" w:history="1">
        <w:r w:rsidRPr="003E70D5">
          <w:rPr>
            <w:rStyle w:val="Hyperlink"/>
            <w:noProof/>
          </w:rPr>
          <w:t>Written story template</w:t>
        </w:r>
        <w:r>
          <w:rPr>
            <w:noProof/>
            <w:webHidden/>
          </w:rPr>
          <w:tab/>
        </w:r>
        <w:r>
          <w:rPr>
            <w:noProof/>
            <w:webHidden/>
          </w:rPr>
          <w:fldChar w:fldCharType="begin"/>
        </w:r>
        <w:r>
          <w:rPr>
            <w:noProof/>
            <w:webHidden/>
          </w:rPr>
          <w:instrText xml:space="preserve"> PAGEREF _Toc233644337 \h </w:instrText>
        </w:r>
        <w:r>
          <w:rPr>
            <w:noProof/>
            <w:webHidden/>
          </w:rPr>
        </w:r>
        <w:r>
          <w:rPr>
            <w:noProof/>
            <w:webHidden/>
          </w:rPr>
          <w:fldChar w:fldCharType="separate"/>
        </w:r>
        <w:r>
          <w:rPr>
            <w:noProof/>
            <w:webHidden/>
          </w:rPr>
          <w:t>12</w:t>
        </w:r>
        <w:r>
          <w:rPr>
            <w:noProof/>
            <w:webHidden/>
          </w:rPr>
          <w:fldChar w:fldCharType="end"/>
        </w:r>
      </w:hyperlink>
    </w:p>
    <w:p w14:paraId="471F17A7" w14:textId="06A7FF04" w:rsidR="00704D0E" w:rsidRDefault="00704D0E" w:rsidP="00704D0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33644338" w:history="1">
        <w:r w:rsidRPr="003E70D5">
          <w:rPr>
            <w:rStyle w:val="Hyperlink"/>
            <w:noProof/>
          </w:rPr>
          <w:t>Printable bookmark challenges</w:t>
        </w:r>
        <w:r>
          <w:rPr>
            <w:noProof/>
            <w:webHidden/>
          </w:rPr>
          <w:tab/>
        </w:r>
        <w:r>
          <w:rPr>
            <w:noProof/>
            <w:webHidden/>
          </w:rPr>
          <w:fldChar w:fldCharType="begin"/>
        </w:r>
        <w:r>
          <w:rPr>
            <w:noProof/>
            <w:webHidden/>
          </w:rPr>
          <w:instrText xml:space="preserve"> PAGEREF _Toc233644338 \h </w:instrText>
        </w:r>
        <w:r>
          <w:rPr>
            <w:noProof/>
            <w:webHidden/>
          </w:rPr>
        </w:r>
        <w:r>
          <w:rPr>
            <w:noProof/>
            <w:webHidden/>
          </w:rPr>
          <w:fldChar w:fldCharType="separate"/>
        </w:r>
        <w:r>
          <w:rPr>
            <w:noProof/>
            <w:webHidden/>
          </w:rPr>
          <w:t>14</w:t>
        </w:r>
        <w:r>
          <w:rPr>
            <w:noProof/>
            <w:webHidden/>
          </w:rPr>
          <w:fldChar w:fldCharType="end"/>
        </w:r>
      </w:hyperlink>
    </w:p>
    <w:p w14:paraId="1F217B42" w14:textId="0EDB34B1" w:rsidR="00AD76EA" w:rsidRDefault="00AE59B6" w:rsidP="00373623">
      <w:r>
        <w:rPr>
          <w:highlight w:val="yellow"/>
        </w:rPr>
        <w:fldChar w:fldCharType="end"/>
      </w:r>
    </w:p>
    <w:p w14:paraId="62824DA5" w14:textId="77777777" w:rsidR="00571F75" w:rsidRDefault="00571F75" w:rsidP="00571F75">
      <w:pPr>
        <w:pStyle w:val="Heading2"/>
      </w:pPr>
      <w:bookmarkStart w:id="17" w:name="_Toc233644326"/>
      <w:r>
        <w:t>About this resource</w:t>
      </w:r>
      <w:bookmarkEnd w:id="17"/>
    </w:p>
    <w:p w14:paraId="0B153776" w14:textId="5E2C9746" w:rsidR="00571F75" w:rsidRDefault="00001B91" w:rsidP="00513371">
      <w:r>
        <w:t>This resource gathers different fun activities to spark pupils</w:t>
      </w:r>
      <w:r w:rsidR="00E53BE5">
        <w:t>’</w:t>
      </w:r>
      <w:r>
        <w:t xml:space="preserve"> creative writing</w:t>
      </w:r>
      <w:r w:rsidR="00567299">
        <w:t>.</w:t>
      </w:r>
      <w:r>
        <w:t xml:space="preserve"> From coming up with a sequel</w:t>
      </w:r>
      <w:r w:rsidR="00D62ED4">
        <w:t>,</w:t>
      </w:r>
      <w:r>
        <w:t xml:space="preserve"> writing the diary entry of a computer game villain</w:t>
      </w:r>
      <w:r w:rsidR="00D62ED4">
        <w:t>,</w:t>
      </w:r>
      <w:r>
        <w:t xml:space="preserve"> </w:t>
      </w:r>
      <w:r w:rsidR="00567299">
        <w:t>or</w:t>
      </w:r>
      <w:r>
        <w:t xml:space="preserve"> making your own storytelling fortune teller,</w:t>
      </w:r>
      <w:r w:rsidR="00E7378F">
        <w:t xml:space="preserve"> these activities will help pupils come up with ideas in a playful and imaginative way</w:t>
      </w:r>
      <w:r w:rsidR="00567299">
        <w:t>!</w:t>
      </w:r>
      <w:r w:rsidR="00E7378F">
        <w:br/>
      </w:r>
      <w:r w:rsidR="00E7378F">
        <w:br/>
        <w:t xml:space="preserve">In this resource, you’ll find a description of each activity, as well as </w:t>
      </w:r>
      <w:r w:rsidR="00567299">
        <w:t xml:space="preserve">supporting </w:t>
      </w:r>
      <w:r w:rsidR="00E7378F">
        <w:t xml:space="preserve">printable activity sheets. We have also created a companion PowerPoint which you can download from </w:t>
      </w:r>
      <w:hyperlink r:id="rId17" w:history="1">
        <w:r w:rsidR="00E7378F" w:rsidRPr="00050180">
          <w:rPr>
            <w:rStyle w:val="Hyperlink"/>
          </w:rPr>
          <w:t>the Reading Schools website</w:t>
        </w:r>
      </w:hyperlink>
      <w:r w:rsidR="00E7378F">
        <w:t>. Th</w:t>
      </w:r>
      <w:r w:rsidR="00363123">
        <w:t>e PowerPoint</w:t>
      </w:r>
      <w:r w:rsidR="00E7378F">
        <w:t xml:space="preserve"> allows you to display the prompts</w:t>
      </w:r>
      <w:r w:rsidR="006D1D40">
        <w:t xml:space="preserve"> from each activity</w:t>
      </w:r>
      <w:r w:rsidR="00E7378F">
        <w:t xml:space="preserve"> on </w:t>
      </w:r>
      <w:r w:rsidR="006D1D40">
        <w:t>your classroom’s</w:t>
      </w:r>
      <w:r w:rsidR="00E7378F">
        <w:t xml:space="preserve"> board</w:t>
      </w:r>
      <w:r w:rsidR="006D1D40">
        <w:t>.</w:t>
      </w:r>
      <w:r w:rsidR="0014657E">
        <w:br/>
      </w:r>
      <w:r w:rsidR="00371CCD">
        <w:br/>
      </w:r>
      <w:r w:rsidR="00371CCD" w:rsidRPr="00704D0E">
        <w:t xml:space="preserve">This resource contains </w:t>
      </w:r>
      <w:hyperlink w:anchor="_Printable_bookmark_challenges" w:history="1">
        <w:r w:rsidR="00704D0E" w:rsidRPr="00137248">
          <w:rPr>
            <w:rStyle w:val="Hyperlink"/>
          </w:rPr>
          <w:t>printable bookmarks</w:t>
        </w:r>
      </w:hyperlink>
      <w:r w:rsidR="00704D0E">
        <w:t xml:space="preserve"> </w:t>
      </w:r>
      <w:r w:rsidR="00137248">
        <w:t>which you can find on page 14 to 17!</w:t>
      </w:r>
      <w:r w:rsidR="0014657E">
        <w:br/>
      </w:r>
    </w:p>
    <w:p w14:paraId="0ACAFB13" w14:textId="77777777" w:rsidR="00371CCD" w:rsidRDefault="00371CCD" w:rsidP="00513371"/>
    <w:p w14:paraId="47FD4F55" w14:textId="1A752920" w:rsidR="002A2863" w:rsidRDefault="00E7378F" w:rsidP="002A2863">
      <w:pPr>
        <w:pStyle w:val="Heading2"/>
      </w:pPr>
      <w:bookmarkStart w:id="18" w:name="_Toc233644327"/>
      <w:r>
        <w:lastRenderedPageBreak/>
        <w:t>About Alastair Chisholm</w:t>
      </w:r>
      <w:bookmarkEnd w:id="18"/>
    </w:p>
    <w:p w14:paraId="45F848F5" w14:textId="4E077B58" w:rsidR="00111E61" w:rsidRDefault="00E7378F" w:rsidP="00E7378F">
      <w:hyperlink r:id="rId18" w:history="1">
        <w:r w:rsidRPr="00363123">
          <w:rPr>
            <w:rStyle w:val="Hyperlink"/>
          </w:rPr>
          <w:t>Alastair Chisholm</w:t>
        </w:r>
      </w:hyperlink>
      <w:r>
        <w:t xml:space="preserve"> is an ambassador for the </w:t>
      </w:r>
      <w:hyperlink r:id="rId19" w:history="1">
        <w:r w:rsidRPr="00363123">
          <w:rPr>
            <w:rStyle w:val="Hyperlink"/>
          </w:rPr>
          <w:t>Reading Schools programme</w:t>
        </w:r>
      </w:hyperlink>
      <w:r>
        <w:t xml:space="preserve">, working with our primary schools, supporting our young reading leaders on embarking on a whole host of reading adventures with us! He is an award-winning author of books published by Nosy Crow, Walker Books, Hachette, Barrington Stoke and more, with books including </w:t>
      </w:r>
      <w:r>
        <w:rPr>
          <w:i/>
          <w:iCs/>
        </w:rPr>
        <w:t>I Am Wolf</w:t>
      </w:r>
      <w:r>
        <w:t xml:space="preserve">, </w:t>
      </w:r>
      <w:r>
        <w:rPr>
          <w:i/>
          <w:iCs/>
        </w:rPr>
        <w:t>Reek</w:t>
      </w:r>
      <w:r>
        <w:t xml:space="preserve">, </w:t>
      </w:r>
      <w:r>
        <w:rPr>
          <w:i/>
          <w:iCs/>
        </w:rPr>
        <w:t>Orion Lost</w:t>
      </w:r>
      <w:r>
        <w:t xml:space="preserve">, </w:t>
      </w:r>
      <w:r>
        <w:rPr>
          <w:i/>
          <w:iCs/>
        </w:rPr>
        <w:t>Adam-2</w:t>
      </w:r>
      <w:r>
        <w:t xml:space="preserve">, </w:t>
      </w:r>
      <w:r>
        <w:rPr>
          <w:i/>
          <w:iCs/>
        </w:rPr>
        <w:t xml:space="preserve">Inch and Grub </w:t>
      </w:r>
      <w:r>
        <w:t>and others.</w:t>
      </w:r>
    </w:p>
    <w:p w14:paraId="7259EEA5" w14:textId="77777777" w:rsidR="004B673A" w:rsidRDefault="004B673A" w:rsidP="00E7378F"/>
    <w:p w14:paraId="25A1BF48" w14:textId="7628D3D0" w:rsidR="00E7378F" w:rsidRDefault="00E7378F" w:rsidP="00E7378F">
      <w:pPr>
        <w:pStyle w:val="Heading2"/>
      </w:pPr>
      <w:bookmarkStart w:id="19" w:name="_Toc233644328"/>
      <w:r>
        <w:t>Alastair’s introduction</w:t>
      </w:r>
      <w:bookmarkEnd w:id="19"/>
    </w:p>
    <w:p w14:paraId="6906B49D" w14:textId="27D1B914" w:rsidR="00EB447B" w:rsidRDefault="00E7378F" w:rsidP="00E7378F">
      <w:r>
        <w:t>Please read Alastair’s introduction</w:t>
      </w:r>
      <w:r w:rsidR="00363123">
        <w:t xml:space="preserve"> aloud</w:t>
      </w:r>
      <w:r>
        <w:t xml:space="preserve"> to your pupils. You c</w:t>
      </w:r>
      <w:r w:rsidR="00C958C6">
        <w:t>ould</w:t>
      </w:r>
      <w:r>
        <w:t xml:space="preserve"> also</w:t>
      </w:r>
      <w:r w:rsidR="00EB447B">
        <w:t xml:space="preserve"> print it out and give it to pupils or families.</w:t>
      </w:r>
    </w:p>
    <w:p w14:paraId="6446CA3C" w14:textId="7CC514C4" w:rsidR="00E7378F" w:rsidRDefault="00E7378F" w:rsidP="00E7378F"/>
    <w:p w14:paraId="1B674B64" w14:textId="77122553" w:rsidR="00E7378F" w:rsidRDefault="00E7378F" w:rsidP="00E7378F">
      <w:r w:rsidRPr="00027C24">
        <w:rPr>
          <w:rStyle w:val="Heading3Char"/>
        </w:rPr>
        <w:t>Why do we read?</w:t>
      </w:r>
      <w:r>
        <w:br/>
        <w:t xml:space="preserve">There are lots of answers. Reading is practical. Reading is an essential life skill for understanding the world. Reading builds your vocabulary and helps you communicate with others. </w:t>
      </w:r>
      <w:r>
        <w:br/>
      </w:r>
      <w:r>
        <w:br/>
        <w:t xml:space="preserve">But for me as a reader and writer, the most important reason is this: reading is </w:t>
      </w:r>
      <w:r>
        <w:rPr>
          <w:i/>
          <w:iCs/>
        </w:rPr>
        <w:t>fun</w:t>
      </w:r>
      <w:r>
        <w:t xml:space="preserve">. </w:t>
      </w:r>
      <w:r>
        <w:br/>
      </w:r>
      <w:r>
        <w:br/>
        <w:t xml:space="preserve">Reading is a way to access stories, and I </w:t>
      </w:r>
      <w:r>
        <w:rPr>
          <w:i/>
          <w:iCs/>
        </w:rPr>
        <w:t>love</w:t>
      </w:r>
      <w:r>
        <w:t xml:space="preserve"> stories. I love reading them, hearing them, watching them – and, of course, writing them!</w:t>
      </w:r>
      <w:r>
        <w:br/>
      </w:r>
      <w:r>
        <w:br/>
        <w:t xml:space="preserve">As a boy, I loved making up stories. Stories about the books I’d just read, asking </w:t>
      </w:r>
      <w:r>
        <w:rPr>
          <w:i/>
          <w:iCs/>
        </w:rPr>
        <w:t>what happened next</w:t>
      </w:r>
      <w:r>
        <w:t xml:space="preserve">? Stories about funny, made-up characters. Stories I acted out with my Lego and my toy cars. I fell in love with the </w:t>
      </w:r>
      <w:r w:rsidRPr="00CA17B4">
        <w:rPr>
          <w:i/>
          <w:iCs/>
        </w:rPr>
        <w:t>idea</w:t>
      </w:r>
      <w:r>
        <w:t xml:space="preserve"> of </w:t>
      </w:r>
      <w:r w:rsidRPr="00CA17B4">
        <w:t>stories</w:t>
      </w:r>
      <w:r>
        <w:t xml:space="preserve">. And I loved reading, because books were where the stories lived, and if I could read… I could find </w:t>
      </w:r>
      <w:r w:rsidRPr="007F4C5B">
        <w:t>more</w:t>
      </w:r>
      <w:r>
        <w:t>.</w:t>
      </w:r>
      <w:r>
        <w:br/>
      </w:r>
      <w:r>
        <w:br/>
        <w:t xml:space="preserve">And I’m not alone. Humans have told stories from the day we learned to talk. We’ve even been called the Storytelling Apes. Telling stories is literally one of the things that makes us human. </w:t>
      </w:r>
      <w:r>
        <w:br/>
      </w:r>
      <w:r>
        <w:br/>
      </w:r>
      <w:r>
        <w:lastRenderedPageBreak/>
        <w:t xml:space="preserve">So, for this resource, I want to help </w:t>
      </w:r>
      <w:r w:rsidR="00C958C6">
        <w:t>you</w:t>
      </w:r>
      <w:r>
        <w:t xml:space="preserve"> realise that </w:t>
      </w:r>
      <w:r w:rsidR="00C958C6">
        <w:t>you</w:t>
      </w:r>
      <w:r>
        <w:t xml:space="preserve"> too are storytellers. The books </w:t>
      </w:r>
      <w:r w:rsidR="008F4B66">
        <w:t>you</w:t>
      </w:r>
      <w:r>
        <w:t xml:space="preserve"> read were written by someone just like </w:t>
      </w:r>
      <w:r w:rsidR="00174175">
        <w:t>you</w:t>
      </w:r>
      <w:r>
        <w:t xml:space="preserve">. One day, it </w:t>
      </w:r>
      <w:r w:rsidRPr="009B19D6">
        <w:t>could</w:t>
      </w:r>
      <w:r>
        <w:t xml:space="preserve"> even </w:t>
      </w:r>
      <w:r w:rsidRPr="007F4C5B">
        <w:rPr>
          <w:i/>
          <w:iCs/>
        </w:rPr>
        <w:t>be</w:t>
      </w:r>
      <w:r>
        <w:t xml:space="preserve"> </w:t>
      </w:r>
      <w:r w:rsidR="00174175">
        <w:t>you</w:t>
      </w:r>
      <w:r>
        <w:t xml:space="preserve">. </w:t>
      </w:r>
      <w:r>
        <w:br/>
      </w:r>
      <w:r>
        <w:br/>
        <w:t xml:space="preserve">This is my challenge to you all – create stories! Share them! Enjoy them! And </w:t>
      </w:r>
      <w:r w:rsidRPr="007F4C5B">
        <w:rPr>
          <w:i/>
          <w:iCs/>
        </w:rPr>
        <w:t>then</w:t>
      </w:r>
      <w:r>
        <w:t xml:space="preserve"> … go and find more. Find books, comics, audiobooks, anything you like – but read them, love them, tell the world about them, and take part in a tradition that is as old as humans themselves. And above all, have fun.</w:t>
      </w:r>
      <w:r>
        <w:br/>
      </w:r>
      <w:r>
        <w:br/>
        <w:t>Good luck!</w:t>
      </w:r>
      <w:r>
        <w:br/>
        <w:t>Alastair</w:t>
      </w:r>
    </w:p>
    <w:p w14:paraId="3D65FF71" w14:textId="77777777" w:rsidR="00513371" w:rsidRDefault="00513371" w:rsidP="00E7378F"/>
    <w:p w14:paraId="2345644C" w14:textId="31365B8B" w:rsidR="00513371" w:rsidRDefault="00513371" w:rsidP="00513371">
      <w:pPr>
        <w:pStyle w:val="Heading2"/>
      </w:pPr>
      <w:bookmarkStart w:id="20" w:name="_Toc233644329"/>
      <w:r>
        <w:t>Reading Schools</w:t>
      </w:r>
      <w:bookmarkEnd w:id="20"/>
    </w:p>
    <w:p w14:paraId="1CDBC263" w14:textId="796819DC" w:rsidR="00513371" w:rsidRDefault="00513371" w:rsidP="00513371">
      <w:r>
        <w:t xml:space="preserve">If you are taking part in </w:t>
      </w:r>
      <w:hyperlink r:id="rId20" w:history="1">
        <w:r w:rsidRPr="00513371">
          <w:rPr>
            <w:rStyle w:val="Hyperlink"/>
          </w:rPr>
          <w:t>Reading Schools</w:t>
        </w:r>
      </w:hyperlink>
      <w:r>
        <w:t>, the activities in this resource could support delivery of Key Area:</w:t>
      </w:r>
    </w:p>
    <w:p w14:paraId="23326606" w14:textId="12019ADE" w:rsidR="00513371" w:rsidRDefault="005472DF" w:rsidP="00513371">
      <w:pPr>
        <w:pStyle w:val="ListParagraph"/>
        <w:numPr>
          <w:ilvl w:val="0"/>
          <w:numId w:val="41"/>
        </w:numPr>
      </w:pPr>
      <w:hyperlink r:id="rId21" w:history="1">
        <w:r w:rsidRPr="005472DF">
          <w:rPr>
            <w:rStyle w:val="Hyperlink"/>
          </w:rPr>
          <w:t>Key Area 2.2.2 – Interdisciplinary book projects</w:t>
        </w:r>
      </w:hyperlink>
    </w:p>
    <w:p w14:paraId="72CA544F" w14:textId="27216727" w:rsidR="005472DF" w:rsidRPr="00263A77" w:rsidRDefault="00263A77" w:rsidP="00513371">
      <w:pPr>
        <w:pStyle w:val="ListParagraph"/>
        <w:numPr>
          <w:ilvl w:val="0"/>
          <w:numId w:val="41"/>
        </w:numPr>
      </w:pPr>
      <w:hyperlink r:id="rId22" w:history="1">
        <w:r w:rsidRPr="00263A77">
          <w:rPr>
            <w:rStyle w:val="Hyperlink"/>
          </w:rPr>
          <w:t>Key Area 2.3.4 – Opportunities for learners to respond to what they’re reading</w:t>
        </w:r>
      </w:hyperlink>
    </w:p>
    <w:p w14:paraId="7CD47497" w14:textId="3A69FBEC" w:rsidR="00CE5560" w:rsidRDefault="00AE59B6" w:rsidP="00AE59B6">
      <w:pPr>
        <w:pStyle w:val="Heading2"/>
      </w:pPr>
      <w:r>
        <w:br/>
      </w:r>
      <w:bookmarkStart w:id="21" w:name="_Toc233644330"/>
      <w:r w:rsidR="00CE5560">
        <w:t>Activity descriptions</w:t>
      </w:r>
      <w:bookmarkEnd w:id="21"/>
    </w:p>
    <w:p w14:paraId="3291D898" w14:textId="43864418" w:rsidR="00CE5560" w:rsidRPr="00A5767A" w:rsidRDefault="00CE5560" w:rsidP="00CE5560">
      <w:pPr>
        <w:pStyle w:val="Heading3"/>
      </w:pPr>
      <w:bookmarkStart w:id="22" w:name="_Activity_1:_What"/>
      <w:bookmarkEnd w:id="22"/>
      <w:r w:rsidRPr="00A5767A">
        <w:t>Activity 1: What happened next</w:t>
      </w:r>
      <w:r w:rsidR="00994F37" w:rsidRPr="00A5767A">
        <w:t xml:space="preserve"> (page </w:t>
      </w:r>
      <w:r w:rsidR="00BF35CE" w:rsidRPr="00A5767A">
        <w:t>6</w:t>
      </w:r>
      <w:r w:rsidR="00994F37" w:rsidRPr="00A5767A">
        <w:t>)</w:t>
      </w:r>
    </w:p>
    <w:p w14:paraId="54A767FE" w14:textId="55CD54E3" w:rsidR="00CE5560" w:rsidRPr="00A5767A" w:rsidRDefault="001B7A86" w:rsidP="00CE5560">
      <w:r w:rsidRPr="001B7A86">
        <w:rPr>
          <w:color w:val="44546A" w:themeColor="text2"/>
        </w:rPr>
        <w:t>LIT 1-20a,</w:t>
      </w:r>
      <w:r w:rsidR="00CD2626">
        <w:rPr>
          <w:color w:val="44546A" w:themeColor="text2"/>
        </w:rPr>
        <w:t xml:space="preserve"> LIT 1-26a</w:t>
      </w:r>
      <w:r w:rsidR="007549A0">
        <w:rPr>
          <w:color w:val="44546A" w:themeColor="text2"/>
        </w:rPr>
        <w:t>, ENG 1-31a</w:t>
      </w:r>
      <w:r w:rsidR="00CE5560" w:rsidRPr="00A5767A">
        <w:br/>
        <w:t xml:space="preserve">This activity provides five different opening lines that pupils can use to create a piece of creative writing. On the accompanying PowerPoint, you can find all five </w:t>
      </w:r>
      <w:r w:rsidR="0014657E">
        <w:t xml:space="preserve">opening </w:t>
      </w:r>
      <w:r w:rsidR="00CE5560" w:rsidRPr="00A5767A">
        <w:t xml:space="preserve">lines displayed so </w:t>
      </w:r>
      <w:r w:rsidR="0014657E">
        <w:t xml:space="preserve">that </w:t>
      </w:r>
      <w:r w:rsidR="00CE5560" w:rsidRPr="00A5767A">
        <w:t xml:space="preserve">pupils can </w:t>
      </w:r>
      <w:proofErr w:type="gramStart"/>
      <w:r w:rsidR="00CE5560" w:rsidRPr="00A5767A">
        <w:t>refer back</w:t>
      </w:r>
      <w:proofErr w:type="gramEnd"/>
      <w:r w:rsidR="00CE5560" w:rsidRPr="00A5767A">
        <w:t xml:space="preserve"> to them</w:t>
      </w:r>
      <w:r w:rsidR="00994F37" w:rsidRPr="00A5767A">
        <w:t xml:space="preserve">, or you can print </w:t>
      </w:r>
      <w:hyperlink w:anchor="_Activity_1:_What_1" w:history="1">
        <w:r w:rsidR="00994F37" w:rsidRPr="00A5767A">
          <w:rPr>
            <w:rStyle w:val="Hyperlink"/>
          </w:rPr>
          <w:t xml:space="preserve">page </w:t>
        </w:r>
        <w:r w:rsidR="00A5767A" w:rsidRPr="00A5767A">
          <w:rPr>
            <w:rStyle w:val="Hyperlink"/>
          </w:rPr>
          <w:t>6</w:t>
        </w:r>
      </w:hyperlink>
      <w:r w:rsidR="00994F37" w:rsidRPr="00A5767A">
        <w:t>.</w:t>
      </w:r>
    </w:p>
    <w:p w14:paraId="34397053" w14:textId="77777777" w:rsidR="00994F37" w:rsidRPr="00A5767A" w:rsidRDefault="00994F37" w:rsidP="00CE5560"/>
    <w:p w14:paraId="2D4373F9" w14:textId="43BAD5B2" w:rsidR="00994F37" w:rsidRPr="00A5767A" w:rsidRDefault="00864F1B" w:rsidP="00994F37">
      <w:pPr>
        <w:pStyle w:val="Heading3"/>
      </w:pPr>
      <w:r w:rsidRPr="00A5767A">
        <w:t>Activity</w:t>
      </w:r>
      <w:r w:rsidR="00994F37" w:rsidRPr="00A5767A">
        <w:t xml:space="preserve"> 2: </w:t>
      </w:r>
      <w:r w:rsidRPr="00A5767A">
        <w:t xml:space="preserve">The story game! (page </w:t>
      </w:r>
      <w:r w:rsidR="00BF35CE" w:rsidRPr="00A5767A">
        <w:t>7</w:t>
      </w:r>
      <w:r w:rsidRPr="00A5767A">
        <w:t>)</w:t>
      </w:r>
    </w:p>
    <w:p w14:paraId="6A4139EF" w14:textId="1CE0E9AC" w:rsidR="00994F37" w:rsidRPr="00A5767A" w:rsidRDefault="00E962DC" w:rsidP="00CE5560">
      <w:r>
        <w:rPr>
          <w:color w:val="44546A" w:themeColor="text2"/>
        </w:rPr>
        <w:t>LIT 1-09a</w:t>
      </w:r>
      <w:r w:rsidR="00FE0968">
        <w:rPr>
          <w:color w:val="44546A" w:themeColor="text2"/>
        </w:rPr>
        <w:t xml:space="preserve">, </w:t>
      </w:r>
      <w:r w:rsidR="00FE0968" w:rsidRPr="001B7A86">
        <w:rPr>
          <w:color w:val="44546A" w:themeColor="text2"/>
        </w:rPr>
        <w:t>LIT 1-20a,</w:t>
      </w:r>
      <w:r w:rsidR="00FE0968">
        <w:rPr>
          <w:color w:val="44546A" w:themeColor="text2"/>
        </w:rPr>
        <w:t xml:space="preserve"> LIT 1-26a, ENG 1-31a</w:t>
      </w:r>
      <w:r w:rsidR="00864F1B" w:rsidRPr="00A5767A">
        <w:br/>
        <w:t>In this activity, pupils will make a fortune teller they can use to come up with story ideas. On the accompanying PowerPoint, you’ll find step-by-step instructions to folding your fortune teller.</w:t>
      </w:r>
      <w:r w:rsidR="00815809" w:rsidRPr="00A5767A">
        <w:t xml:space="preserve"> Find the printable </w:t>
      </w:r>
      <w:r w:rsidR="00124059" w:rsidRPr="00A5767A">
        <w:t xml:space="preserve">fortune teller template on </w:t>
      </w:r>
      <w:hyperlink w:anchor="_Activity_2:_The" w:history="1">
        <w:r w:rsidR="00124059" w:rsidRPr="00A5767A">
          <w:rPr>
            <w:rStyle w:val="Hyperlink"/>
          </w:rPr>
          <w:t xml:space="preserve">page </w:t>
        </w:r>
        <w:r w:rsidR="00A5767A" w:rsidRPr="00A5767A">
          <w:rPr>
            <w:rStyle w:val="Hyperlink"/>
          </w:rPr>
          <w:t>7</w:t>
        </w:r>
      </w:hyperlink>
      <w:r w:rsidR="00124059" w:rsidRPr="00A5767A">
        <w:t>.</w:t>
      </w:r>
    </w:p>
    <w:p w14:paraId="4CA7FF60" w14:textId="5EFBA9E7" w:rsidR="00815809" w:rsidRPr="00A5767A" w:rsidRDefault="00815809" w:rsidP="00815809">
      <w:pPr>
        <w:pStyle w:val="Heading3"/>
      </w:pPr>
      <w:r w:rsidRPr="00A5767A">
        <w:lastRenderedPageBreak/>
        <w:t xml:space="preserve">Activity </w:t>
      </w:r>
      <w:r w:rsidR="00124059" w:rsidRPr="00A5767A">
        <w:t xml:space="preserve">3: Write the sequel (page </w:t>
      </w:r>
      <w:r w:rsidR="00BF35CE" w:rsidRPr="00A5767A">
        <w:t>8</w:t>
      </w:r>
      <w:r w:rsidR="00124059" w:rsidRPr="00A5767A">
        <w:t>)</w:t>
      </w:r>
    </w:p>
    <w:p w14:paraId="3E2C6FC6" w14:textId="53B29AA4" w:rsidR="00124059" w:rsidRPr="00A5767A" w:rsidRDefault="001B7A86" w:rsidP="00124059">
      <w:r w:rsidRPr="001B7A86">
        <w:rPr>
          <w:color w:val="44546A" w:themeColor="text2"/>
        </w:rPr>
        <w:t>LIT 1-20a,</w:t>
      </w:r>
      <w:r w:rsidR="00CD2626">
        <w:rPr>
          <w:color w:val="44546A" w:themeColor="text2"/>
        </w:rPr>
        <w:t xml:space="preserve"> LIT 1-26a</w:t>
      </w:r>
      <w:r w:rsidR="007549A0">
        <w:rPr>
          <w:color w:val="44546A" w:themeColor="text2"/>
        </w:rPr>
        <w:t>, ENG 1-31a</w:t>
      </w:r>
      <w:r w:rsidR="00FE0968">
        <w:rPr>
          <w:color w:val="44546A" w:themeColor="text2"/>
        </w:rPr>
        <w:t xml:space="preserve">, EXA </w:t>
      </w:r>
      <w:r w:rsidR="00563BCA">
        <w:rPr>
          <w:color w:val="44546A" w:themeColor="text2"/>
        </w:rPr>
        <w:t>1-04a</w:t>
      </w:r>
      <w:r w:rsidR="00124059" w:rsidRPr="00A5767A">
        <w:br/>
      </w:r>
      <w:r w:rsidR="003679A9" w:rsidRPr="00A5767A">
        <w:t>This activity encourages pupils to think about a story they already enjoy and then think about what happens next.</w:t>
      </w:r>
      <w:r w:rsidR="00124059" w:rsidRPr="00A5767A">
        <w:t xml:space="preserve"> On the accompanying PowerPoint, </w:t>
      </w:r>
      <w:r w:rsidR="003679A9" w:rsidRPr="00A5767A">
        <w:t>there’s prompts for discussing some of their favourite stories before they use the printable activity sheet</w:t>
      </w:r>
      <w:r w:rsidR="00C958C6">
        <w:t xml:space="preserve"> – which you can find on </w:t>
      </w:r>
      <w:hyperlink w:anchor="_Activity_3:_Write" w:history="1">
        <w:r w:rsidR="00124059" w:rsidRPr="00A5767A">
          <w:rPr>
            <w:rStyle w:val="Hyperlink"/>
          </w:rPr>
          <w:t xml:space="preserve">page </w:t>
        </w:r>
        <w:r w:rsidR="00A5767A" w:rsidRPr="00A5767A">
          <w:rPr>
            <w:rStyle w:val="Hyperlink"/>
          </w:rPr>
          <w:t>8</w:t>
        </w:r>
      </w:hyperlink>
      <w:r w:rsidR="00124059" w:rsidRPr="00A5767A">
        <w:t>.</w:t>
      </w:r>
    </w:p>
    <w:p w14:paraId="7ED59179" w14:textId="77777777" w:rsidR="001F7DCE" w:rsidRPr="00A5767A" w:rsidRDefault="001F7DCE" w:rsidP="00124059"/>
    <w:p w14:paraId="05DF4193" w14:textId="012EE4F5" w:rsidR="001F7DCE" w:rsidRPr="00A5767A" w:rsidRDefault="001F7DCE" w:rsidP="001F7DCE">
      <w:pPr>
        <w:pStyle w:val="Heading3"/>
      </w:pPr>
      <w:r w:rsidRPr="00A5767A">
        <w:t xml:space="preserve">Activity 4: A day in the life (page </w:t>
      </w:r>
      <w:r w:rsidR="00BF35CE" w:rsidRPr="00A5767A">
        <w:t>9</w:t>
      </w:r>
      <w:r w:rsidRPr="00A5767A">
        <w:t>)</w:t>
      </w:r>
    </w:p>
    <w:p w14:paraId="4809C37E" w14:textId="68B506E3" w:rsidR="001F7DCE" w:rsidRPr="001F7DCE" w:rsidRDefault="001B7A86" w:rsidP="001F7DCE">
      <w:r w:rsidRPr="001B7A86">
        <w:rPr>
          <w:color w:val="44546A" w:themeColor="text2"/>
        </w:rPr>
        <w:t>LIT 1-20a,</w:t>
      </w:r>
      <w:r w:rsidR="00CD2626">
        <w:rPr>
          <w:color w:val="44546A" w:themeColor="text2"/>
        </w:rPr>
        <w:t xml:space="preserve"> LIT 1-24a, LIT 1-26a</w:t>
      </w:r>
      <w:r w:rsidR="007549A0">
        <w:rPr>
          <w:color w:val="44546A" w:themeColor="text2"/>
        </w:rPr>
        <w:t>, ENG 1-31a</w:t>
      </w:r>
      <w:r w:rsidR="00563BCA">
        <w:rPr>
          <w:color w:val="44546A" w:themeColor="text2"/>
        </w:rPr>
        <w:t>, EXA 1-04a</w:t>
      </w:r>
      <w:r w:rsidR="001F7DCE" w:rsidRPr="00A5767A">
        <w:br/>
      </w:r>
      <w:r w:rsidR="005668D8" w:rsidRPr="00A5767A">
        <w:t xml:space="preserve">This activity encourages pupils to think about a character and imagine a day in their life! On our PowerPoint we have included a list of all the characters, or you can print the list on </w:t>
      </w:r>
      <w:hyperlink w:anchor="_Activity_4:_A" w:history="1">
        <w:r w:rsidR="005668D8" w:rsidRPr="00A5767A">
          <w:rPr>
            <w:rStyle w:val="Hyperlink"/>
          </w:rPr>
          <w:t xml:space="preserve">page </w:t>
        </w:r>
        <w:r w:rsidR="00BF35CE" w:rsidRPr="00A5767A">
          <w:rPr>
            <w:rStyle w:val="Hyperlink"/>
          </w:rPr>
          <w:t>9</w:t>
        </w:r>
      </w:hyperlink>
      <w:r w:rsidR="005668D8" w:rsidRPr="00A5767A">
        <w:t xml:space="preserve">. We have also included printable templates that pupils can use for storytelling which you can find on </w:t>
      </w:r>
      <w:hyperlink w:anchor="_Printable_comic_template" w:history="1">
        <w:r w:rsidR="005668D8" w:rsidRPr="00A5767A">
          <w:rPr>
            <w:rStyle w:val="Hyperlink"/>
          </w:rPr>
          <w:t xml:space="preserve">pages </w:t>
        </w:r>
        <w:r w:rsidR="00BF35CE" w:rsidRPr="00A5767A">
          <w:rPr>
            <w:rStyle w:val="Hyperlink"/>
          </w:rPr>
          <w:t>10 to 13</w:t>
        </w:r>
      </w:hyperlink>
      <w:r w:rsidR="005668D8" w:rsidRPr="00A5767A">
        <w:t>.</w:t>
      </w:r>
    </w:p>
    <w:p w14:paraId="4E3C69A4" w14:textId="77777777" w:rsidR="004B673A" w:rsidRDefault="004B673A" w:rsidP="00124059"/>
    <w:p w14:paraId="62B77179" w14:textId="77777777" w:rsidR="004B673A" w:rsidRDefault="004B673A" w:rsidP="00124059"/>
    <w:p w14:paraId="53F7FB23" w14:textId="77777777" w:rsidR="00AE59B6" w:rsidRDefault="00AE59B6" w:rsidP="00124059"/>
    <w:p w14:paraId="65CC7554" w14:textId="77777777" w:rsidR="00AE59B6" w:rsidRDefault="00AE59B6" w:rsidP="00124059"/>
    <w:p w14:paraId="65DDF659" w14:textId="77777777" w:rsidR="00AE59B6" w:rsidRDefault="00AE59B6" w:rsidP="00124059"/>
    <w:p w14:paraId="3DB45BF6" w14:textId="77777777" w:rsidR="00AE59B6" w:rsidRDefault="00AE59B6" w:rsidP="00124059"/>
    <w:p w14:paraId="5E0CDA6C" w14:textId="77777777" w:rsidR="00AE59B6" w:rsidRDefault="00AE59B6" w:rsidP="00124059"/>
    <w:p w14:paraId="40B005EB" w14:textId="77777777" w:rsidR="00AE59B6" w:rsidRDefault="00AE59B6" w:rsidP="00124059"/>
    <w:p w14:paraId="1501D9CB" w14:textId="77777777" w:rsidR="00AE59B6" w:rsidRDefault="00AE59B6" w:rsidP="00124059"/>
    <w:p w14:paraId="26EA5360" w14:textId="77777777" w:rsidR="00AE59B6" w:rsidRDefault="00AE59B6" w:rsidP="00124059"/>
    <w:p w14:paraId="76F2A647" w14:textId="77777777" w:rsidR="00AE59B6" w:rsidRDefault="00AE59B6" w:rsidP="00124059"/>
    <w:p w14:paraId="54E5D9CC" w14:textId="77777777" w:rsidR="00AE59B6" w:rsidRDefault="00AE59B6" w:rsidP="00124059"/>
    <w:p w14:paraId="2F9BF863" w14:textId="77777777" w:rsidR="00AE59B6" w:rsidRDefault="00AE59B6" w:rsidP="00124059"/>
    <w:p w14:paraId="1C94801C" w14:textId="77777777" w:rsidR="00AE59B6" w:rsidRDefault="00AE59B6" w:rsidP="00124059"/>
    <w:p w14:paraId="0A4269E2" w14:textId="167E87AF" w:rsidR="00E7378F" w:rsidRDefault="00E7378F" w:rsidP="00E7378F">
      <w:pPr>
        <w:pStyle w:val="Heading2"/>
      </w:pPr>
      <w:bookmarkStart w:id="23" w:name="_Activity_1:_What_1"/>
      <w:bookmarkStart w:id="24" w:name="_Toc233644331"/>
      <w:bookmarkEnd w:id="23"/>
      <w:r>
        <w:lastRenderedPageBreak/>
        <w:t>Activity 1: What happened next?</w:t>
      </w:r>
      <w:bookmarkEnd w:id="24"/>
    </w:p>
    <w:p w14:paraId="08933E1A" w14:textId="0441CA9B" w:rsidR="00DD20A6" w:rsidRDefault="007C5706" w:rsidP="00DD20A6">
      <w:r>
        <w:t>I’m going to give you five lines from the start of a story. My challenge to you is: can you carry on the story?</w:t>
      </w:r>
      <w:r w:rsidR="00DD20A6">
        <w:br/>
      </w:r>
      <w:r w:rsidR="00DD20A6">
        <w:br/>
        <w:t>Story prompts:</w:t>
      </w:r>
    </w:p>
    <w:p w14:paraId="1BE9550E" w14:textId="286BD40A" w:rsidR="00DD20A6" w:rsidRDefault="00DD20A6" w:rsidP="00DD20A6">
      <w:pPr>
        <w:pStyle w:val="ListParagraph"/>
        <w:numPr>
          <w:ilvl w:val="0"/>
          <w:numId w:val="37"/>
        </w:numPr>
      </w:pPr>
      <w:r>
        <w:t xml:space="preserve">Option 1: </w:t>
      </w:r>
      <w:r>
        <w:rPr>
          <w:i/>
          <w:iCs/>
        </w:rPr>
        <w:t>I ran for the doorway as lightning flashed all around</w:t>
      </w:r>
      <w:r>
        <w:t>.</w:t>
      </w:r>
    </w:p>
    <w:p w14:paraId="14C71BFC" w14:textId="33EFA7C1" w:rsidR="00DD20A6" w:rsidRDefault="00DD20A6" w:rsidP="00DD20A6">
      <w:pPr>
        <w:pStyle w:val="ListParagraph"/>
        <w:numPr>
          <w:ilvl w:val="0"/>
          <w:numId w:val="37"/>
        </w:numPr>
      </w:pPr>
      <w:r>
        <w:t xml:space="preserve">Option 2: </w:t>
      </w:r>
      <w:r>
        <w:rPr>
          <w:i/>
          <w:iCs/>
        </w:rPr>
        <w:t>‘Why are you looking in my book?’ demanded Ellie</w:t>
      </w:r>
      <w:r>
        <w:t>.</w:t>
      </w:r>
    </w:p>
    <w:p w14:paraId="7B2AF125" w14:textId="2C21C574" w:rsidR="00DD20A6" w:rsidRPr="00591A0F" w:rsidRDefault="00DD20A6" w:rsidP="00DD20A6">
      <w:pPr>
        <w:pStyle w:val="ListParagraph"/>
        <w:numPr>
          <w:ilvl w:val="0"/>
          <w:numId w:val="37"/>
        </w:numPr>
      </w:pPr>
      <w:r>
        <w:t xml:space="preserve">Option 3: </w:t>
      </w:r>
      <w:r w:rsidR="00591A0F">
        <w:rPr>
          <w:i/>
          <w:iCs/>
        </w:rPr>
        <w:t>The engines roared behind me and we blasted into space.</w:t>
      </w:r>
    </w:p>
    <w:p w14:paraId="7E9D309D" w14:textId="6BFA32D4" w:rsidR="00591A0F" w:rsidRDefault="00591A0F" w:rsidP="00DD20A6">
      <w:pPr>
        <w:pStyle w:val="ListParagraph"/>
        <w:numPr>
          <w:ilvl w:val="0"/>
          <w:numId w:val="37"/>
        </w:numPr>
      </w:pPr>
      <w:r>
        <w:t xml:space="preserve">Option 4: </w:t>
      </w:r>
      <w:r>
        <w:rPr>
          <w:i/>
          <w:iCs/>
        </w:rPr>
        <w:t>The forest was silent, but I knew something was following me</w:t>
      </w:r>
      <w:r>
        <w:t>.</w:t>
      </w:r>
    </w:p>
    <w:p w14:paraId="6A7C59E7" w14:textId="0FBB58DE" w:rsidR="00591A0F" w:rsidRDefault="00591A0F" w:rsidP="00DD20A6">
      <w:pPr>
        <w:pStyle w:val="ListParagraph"/>
        <w:numPr>
          <w:ilvl w:val="0"/>
          <w:numId w:val="37"/>
        </w:numPr>
      </w:pPr>
      <w:r>
        <w:t xml:space="preserve">Option 5: </w:t>
      </w:r>
      <w:r>
        <w:rPr>
          <w:i/>
          <w:iCs/>
        </w:rPr>
        <w:t>My phone pinged… and it was her</w:t>
      </w:r>
      <w:r>
        <w:t>.</w:t>
      </w:r>
    </w:p>
    <w:p w14:paraId="21AFF5C3" w14:textId="77777777" w:rsidR="00591A0F" w:rsidRDefault="00591A0F" w:rsidP="00591A0F"/>
    <w:p w14:paraId="5FB64B73" w14:textId="77777777" w:rsidR="00454652" w:rsidRDefault="00454652" w:rsidP="00591A0F">
      <w:r>
        <w:t>But before you start, wait!</w:t>
      </w:r>
      <w:r>
        <w:br/>
      </w:r>
      <w:r>
        <w:br/>
        <w:t xml:space="preserve">Close your eyes. Imagine you are right </w:t>
      </w:r>
      <w:r>
        <w:rPr>
          <w:i/>
          <w:iCs/>
        </w:rPr>
        <w:t>inside the story</w:t>
      </w:r>
      <w:r>
        <w:t xml:space="preserve">. </w:t>
      </w:r>
    </w:p>
    <w:p w14:paraId="20FF962A" w14:textId="2BAED99D" w:rsidR="00591A0F" w:rsidRDefault="00454652" w:rsidP="00454652">
      <w:pPr>
        <w:pStyle w:val="ListParagraph"/>
        <w:numPr>
          <w:ilvl w:val="0"/>
          <w:numId w:val="38"/>
        </w:numPr>
      </w:pPr>
      <w:r>
        <w:t>What do you think is happening?</w:t>
      </w:r>
    </w:p>
    <w:p w14:paraId="25D5330D" w14:textId="228736ED" w:rsidR="00454652" w:rsidRDefault="00454652" w:rsidP="00454652">
      <w:pPr>
        <w:pStyle w:val="ListParagraph"/>
        <w:numPr>
          <w:ilvl w:val="0"/>
          <w:numId w:val="38"/>
        </w:numPr>
      </w:pPr>
      <w:r>
        <w:t>What can you see?</w:t>
      </w:r>
    </w:p>
    <w:p w14:paraId="5ECC6392" w14:textId="1DDE81D0" w:rsidR="00454652" w:rsidRDefault="00454652" w:rsidP="00454652">
      <w:pPr>
        <w:pStyle w:val="ListParagraph"/>
        <w:numPr>
          <w:ilvl w:val="0"/>
          <w:numId w:val="38"/>
        </w:numPr>
      </w:pPr>
      <w:r>
        <w:t>What can you hear?</w:t>
      </w:r>
    </w:p>
    <w:p w14:paraId="75929718" w14:textId="2CD4762F" w:rsidR="00454652" w:rsidRDefault="00454652" w:rsidP="00454652">
      <w:pPr>
        <w:pStyle w:val="ListParagraph"/>
        <w:numPr>
          <w:ilvl w:val="0"/>
          <w:numId w:val="38"/>
        </w:numPr>
      </w:pPr>
      <w:r>
        <w:t>Is there a smell?</w:t>
      </w:r>
    </w:p>
    <w:p w14:paraId="7C1C6917" w14:textId="2AF92D3A" w:rsidR="00454652" w:rsidRDefault="00454652" w:rsidP="00454652">
      <w:pPr>
        <w:pStyle w:val="ListParagraph"/>
        <w:numPr>
          <w:ilvl w:val="0"/>
          <w:numId w:val="38"/>
        </w:numPr>
      </w:pPr>
      <w:r>
        <w:t>How would it feel to be there?</w:t>
      </w:r>
    </w:p>
    <w:p w14:paraId="6A455FDC" w14:textId="779C057A" w:rsidR="00454652" w:rsidRDefault="00454652" w:rsidP="00454652">
      <w:pPr>
        <w:pStyle w:val="ListParagraph"/>
        <w:numPr>
          <w:ilvl w:val="0"/>
          <w:numId w:val="38"/>
        </w:numPr>
      </w:pPr>
      <w:r>
        <w:t>Is it exciting? Scary? Happy? Sad?</w:t>
      </w:r>
    </w:p>
    <w:p w14:paraId="6ECF1675" w14:textId="77777777" w:rsidR="00454652" w:rsidRDefault="00454652" w:rsidP="00454652"/>
    <w:p w14:paraId="10B54764" w14:textId="3B5D97CC" w:rsidR="00561033" w:rsidRDefault="00454652" w:rsidP="00454652">
      <w:r>
        <w:t>Try to imagine it as hard as you can and then… write it down!</w:t>
      </w:r>
    </w:p>
    <w:p w14:paraId="48D2B554" w14:textId="77777777" w:rsidR="00561033" w:rsidRDefault="00561033" w:rsidP="00454652"/>
    <w:p w14:paraId="017E4F11" w14:textId="77777777" w:rsidR="00124059" w:rsidRDefault="00124059" w:rsidP="00454652"/>
    <w:p w14:paraId="1282AB95" w14:textId="77777777" w:rsidR="00124059" w:rsidRDefault="00124059" w:rsidP="00454652"/>
    <w:p w14:paraId="41EF60C3" w14:textId="77777777" w:rsidR="00124059" w:rsidRDefault="00124059" w:rsidP="00454652"/>
    <w:p w14:paraId="572A2C2A" w14:textId="77777777" w:rsidR="00124059" w:rsidRDefault="00124059" w:rsidP="00454652"/>
    <w:p w14:paraId="0492E482" w14:textId="4A8CD97F" w:rsidR="00561033" w:rsidRDefault="00205777" w:rsidP="00205777">
      <w:pPr>
        <w:pStyle w:val="Heading2"/>
      </w:pPr>
      <w:bookmarkStart w:id="25" w:name="_Activity_2:_The"/>
      <w:bookmarkStart w:id="26" w:name="_Toc233644332"/>
      <w:bookmarkEnd w:id="25"/>
      <w:r>
        <w:lastRenderedPageBreak/>
        <w:t xml:space="preserve">Activity 2: </w:t>
      </w:r>
      <w:r w:rsidR="00305EF8">
        <w:t>The story game!</w:t>
      </w:r>
      <w:bookmarkEnd w:id="26"/>
    </w:p>
    <w:p w14:paraId="31AB14FB" w14:textId="449BBD65" w:rsidR="00205777" w:rsidRDefault="00305EF8" w:rsidP="00205777">
      <w:r w:rsidRPr="00305EF8">
        <w:t xml:space="preserve">Using the template below, cut out and make this Story Fortune Teller. </w:t>
      </w:r>
      <w:r w:rsidR="00450D44">
        <w:br/>
      </w:r>
      <w:r w:rsidR="00450D44">
        <w:br/>
      </w:r>
      <w:r w:rsidRPr="00305EF8">
        <w:t>Tell your fortune three times to pick out what kind of story (comedy, magic, adventure or scary), who is in the story (a grumpy fairy, a secret agent, a goldfish or a broken robot), and where the story takes place (a haunted castle, a stormy sea, the moon, or your own school!).</w:t>
      </w:r>
      <w:r w:rsidR="00FE0968">
        <w:t xml:space="preserve"> </w:t>
      </w:r>
      <w:r w:rsidR="00FE0968">
        <w:br/>
      </w:r>
      <w:r w:rsidR="00FE0968">
        <w:br/>
        <w:t>Use your answers to start writing a story or create a comic!</w:t>
      </w:r>
    </w:p>
    <w:p w14:paraId="4C16A3C5" w14:textId="77777777" w:rsidR="005668D8" w:rsidRDefault="005668D8" w:rsidP="00205777"/>
    <w:p w14:paraId="42DF30D1" w14:textId="0E7A493B" w:rsidR="00417569" w:rsidRDefault="00417569" w:rsidP="00205777">
      <w:r>
        <w:rPr>
          <w:noProof/>
        </w:rPr>
        <w:drawing>
          <wp:anchor distT="0" distB="0" distL="114300" distR="114300" simplePos="0" relativeHeight="251658244" behindDoc="0" locked="0" layoutInCell="1" allowOverlap="1" wp14:anchorId="056CBEB5" wp14:editId="1E81ABD7">
            <wp:simplePos x="0" y="0"/>
            <wp:positionH relativeFrom="margin">
              <wp:align>right</wp:align>
            </wp:positionH>
            <wp:positionV relativeFrom="paragraph">
              <wp:posOffset>17780</wp:posOffset>
            </wp:positionV>
            <wp:extent cx="5728335" cy="5728335"/>
            <wp:effectExtent l="0" t="0" r="5715" b="5715"/>
            <wp:wrapNone/>
            <wp:docPr id="1672807338" name="Picture 1" descr="Printable fortune te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07338" name="Picture 1" descr="Printable fortune teller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8335" cy="5728335"/>
                    </a:xfrm>
                    <a:prstGeom prst="rect">
                      <a:avLst/>
                    </a:prstGeom>
                  </pic:spPr>
                </pic:pic>
              </a:graphicData>
            </a:graphic>
          </wp:anchor>
        </w:drawing>
      </w:r>
    </w:p>
    <w:p w14:paraId="1EF42F02" w14:textId="7B33D4DE" w:rsidR="00417569" w:rsidRPr="00205777" w:rsidRDefault="00417569" w:rsidP="00205777"/>
    <w:p w14:paraId="699FFB3D" w14:textId="29E212FD" w:rsidR="00E7378F" w:rsidRPr="00E7378F" w:rsidRDefault="00E7378F" w:rsidP="00E7378F"/>
    <w:p w14:paraId="6113AD27" w14:textId="77777777" w:rsidR="00292796" w:rsidRDefault="00292796" w:rsidP="00D41F46">
      <w:pPr>
        <w:pStyle w:val="ListParagraph"/>
        <w:numPr>
          <w:ilvl w:val="0"/>
          <w:numId w:val="0"/>
        </w:numPr>
        <w:ind w:left="720"/>
      </w:pPr>
    </w:p>
    <w:p w14:paraId="5DA91C7B" w14:textId="77777777" w:rsidR="00417569" w:rsidRDefault="00417569" w:rsidP="00D41F46">
      <w:pPr>
        <w:pStyle w:val="ListParagraph"/>
        <w:numPr>
          <w:ilvl w:val="0"/>
          <w:numId w:val="0"/>
        </w:numPr>
        <w:ind w:left="720"/>
      </w:pPr>
    </w:p>
    <w:p w14:paraId="61B78A62" w14:textId="77777777" w:rsidR="00417569" w:rsidRDefault="00417569" w:rsidP="00D41F46">
      <w:pPr>
        <w:pStyle w:val="ListParagraph"/>
        <w:numPr>
          <w:ilvl w:val="0"/>
          <w:numId w:val="0"/>
        </w:numPr>
        <w:ind w:left="720"/>
      </w:pPr>
    </w:p>
    <w:p w14:paraId="3E7131AF" w14:textId="77777777" w:rsidR="00417569" w:rsidRDefault="00417569" w:rsidP="00D41F46">
      <w:pPr>
        <w:pStyle w:val="ListParagraph"/>
        <w:numPr>
          <w:ilvl w:val="0"/>
          <w:numId w:val="0"/>
        </w:numPr>
        <w:ind w:left="720"/>
      </w:pPr>
    </w:p>
    <w:p w14:paraId="6AB764FD" w14:textId="77777777" w:rsidR="00417569" w:rsidRDefault="00417569" w:rsidP="00D41F46">
      <w:pPr>
        <w:pStyle w:val="ListParagraph"/>
        <w:numPr>
          <w:ilvl w:val="0"/>
          <w:numId w:val="0"/>
        </w:numPr>
        <w:ind w:left="720"/>
      </w:pPr>
    </w:p>
    <w:p w14:paraId="55D8B34F" w14:textId="77777777" w:rsidR="00417569" w:rsidRDefault="00417569" w:rsidP="00D41F46">
      <w:pPr>
        <w:pStyle w:val="ListParagraph"/>
        <w:numPr>
          <w:ilvl w:val="0"/>
          <w:numId w:val="0"/>
        </w:numPr>
        <w:ind w:left="720"/>
      </w:pPr>
    </w:p>
    <w:p w14:paraId="10C6954E" w14:textId="77777777" w:rsidR="00417569" w:rsidRDefault="00417569" w:rsidP="00D41F46">
      <w:pPr>
        <w:pStyle w:val="ListParagraph"/>
        <w:numPr>
          <w:ilvl w:val="0"/>
          <w:numId w:val="0"/>
        </w:numPr>
        <w:ind w:left="720"/>
      </w:pPr>
    </w:p>
    <w:p w14:paraId="03B47C1A" w14:textId="77777777" w:rsidR="00417569" w:rsidRDefault="00417569" w:rsidP="00D41F46">
      <w:pPr>
        <w:pStyle w:val="ListParagraph"/>
        <w:numPr>
          <w:ilvl w:val="0"/>
          <w:numId w:val="0"/>
        </w:numPr>
        <w:ind w:left="720"/>
      </w:pPr>
    </w:p>
    <w:p w14:paraId="131A02A2" w14:textId="77777777" w:rsidR="00417569" w:rsidRDefault="00417569" w:rsidP="00D41F46">
      <w:pPr>
        <w:pStyle w:val="ListParagraph"/>
        <w:numPr>
          <w:ilvl w:val="0"/>
          <w:numId w:val="0"/>
        </w:numPr>
        <w:ind w:left="720"/>
      </w:pPr>
    </w:p>
    <w:p w14:paraId="2783B56E" w14:textId="77777777" w:rsidR="00417569" w:rsidRDefault="00417569" w:rsidP="00D41F46">
      <w:pPr>
        <w:pStyle w:val="ListParagraph"/>
        <w:numPr>
          <w:ilvl w:val="0"/>
          <w:numId w:val="0"/>
        </w:numPr>
        <w:ind w:left="720"/>
      </w:pPr>
    </w:p>
    <w:p w14:paraId="183484EE" w14:textId="77777777" w:rsidR="00417569" w:rsidRDefault="00417569" w:rsidP="00D41F46">
      <w:pPr>
        <w:pStyle w:val="ListParagraph"/>
        <w:numPr>
          <w:ilvl w:val="0"/>
          <w:numId w:val="0"/>
        </w:numPr>
        <w:ind w:left="720"/>
      </w:pPr>
    </w:p>
    <w:p w14:paraId="6EFDAD4E" w14:textId="77777777" w:rsidR="00417569" w:rsidRDefault="00417569" w:rsidP="00D41F46">
      <w:pPr>
        <w:pStyle w:val="ListParagraph"/>
        <w:numPr>
          <w:ilvl w:val="0"/>
          <w:numId w:val="0"/>
        </w:numPr>
        <w:ind w:left="720"/>
      </w:pPr>
    </w:p>
    <w:p w14:paraId="1B7BC333" w14:textId="77777777" w:rsidR="00417569" w:rsidRDefault="00417569" w:rsidP="00D41F46">
      <w:pPr>
        <w:pStyle w:val="ListParagraph"/>
        <w:numPr>
          <w:ilvl w:val="0"/>
          <w:numId w:val="0"/>
        </w:numPr>
        <w:ind w:left="720"/>
      </w:pPr>
    </w:p>
    <w:p w14:paraId="67FA1BA5" w14:textId="77777777" w:rsidR="00417569" w:rsidRDefault="00417569" w:rsidP="00D41F46">
      <w:pPr>
        <w:pStyle w:val="ListParagraph"/>
        <w:numPr>
          <w:ilvl w:val="0"/>
          <w:numId w:val="0"/>
        </w:numPr>
        <w:ind w:left="720"/>
      </w:pPr>
    </w:p>
    <w:p w14:paraId="7B22169E" w14:textId="77777777" w:rsidR="00417569" w:rsidRDefault="00417569" w:rsidP="00D41F46">
      <w:pPr>
        <w:pStyle w:val="ListParagraph"/>
        <w:numPr>
          <w:ilvl w:val="0"/>
          <w:numId w:val="0"/>
        </w:numPr>
        <w:ind w:left="720"/>
      </w:pPr>
    </w:p>
    <w:p w14:paraId="69168A81" w14:textId="77777777" w:rsidR="00815809" w:rsidRDefault="00815809" w:rsidP="00534FC6">
      <w:pPr>
        <w:pStyle w:val="Heading2"/>
      </w:pPr>
    </w:p>
    <w:p w14:paraId="7863D06A" w14:textId="2CF23D16" w:rsidR="00534FC6" w:rsidRDefault="00534FC6" w:rsidP="00534FC6">
      <w:pPr>
        <w:pStyle w:val="Heading2"/>
      </w:pPr>
      <w:bookmarkStart w:id="27" w:name="_Activity_3:_Write"/>
      <w:bookmarkStart w:id="28" w:name="_Toc233644333"/>
      <w:bookmarkEnd w:id="27"/>
      <w:r>
        <w:t xml:space="preserve">Activity 3: </w:t>
      </w:r>
      <w:r w:rsidR="00ED79CC">
        <w:t>Write the sequel</w:t>
      </w:r>
      <w:bookmarkEnd w:id="28"/>
    </w:p>
    <w:p w14:paraId="614791CB" w14:textId="1EDB3D8E" w:rsidR="00A63550" w:rsidRDefault="00FB1307" w:rsidP="00A63550">
      <w:r>
        <w:t xml:space="preserve">A great way to start storytelling is to find a story you already love and then ask yourself: </w:t>
      </w:r>
      <w:r>
        <w:rPr>
          <w:i/>
          <w:iCs/>
        </w:rPr>
        <w:t>what happened next</w:t>
      </w:r>
      <w:r>
        <w:t>?</w:t>
      </w:r>
      <w:r w:rsidR="00A63550">
        <w:t xml:space="preserve"> Write in (or draw) a book you </w:t>
      </w:r>
      <w:r w:rsidR="00FE0968">
        <w:t>love and</w:t>
      </w:r>
      <w:r w:rsidR="00A63550">
        <w:t xml:space="preserve"> then write (or draw) what you think might happen next in the story.</w:t>
      </w:r>
    </w:p>
    <w:p w14:paraId="11B115F4" w14:textId="77777777" w:rsidR="00A63550" w:rsidRDefault="00A63550" w:rsidP="00A63550">
      <w:r>
        <w:rPr>
          <w:noProof/>
        </w:rPr>
        <mc:AlternateContent>
          <mc:Choice Requires="wps">
            <w:drawing>
              <wp:anchor distT="0" distB="0" distL="114300" distR="114300" simplePos="0" relativeHeight="251658245" behindDoc="0" locked="0" layoutInCell="1" allowOverlap="1" wp14:anchorId="7A7D083B" wp14:editId="2E17DCC9">
                <wp:simplePos x="0" y="0"/>
                <wp:positionH relativeFrom="column">
                  <wp:posOffset>2184400</wp:posOffset>
                </wp:positionH>
                <wp:positionV relativeFrom="paragraph">
                  <wp:posOffset>160021</wp:posOffset>
                </wp:positionV>
                <wp:extent cx="3893335" cy="2057400"/>
                <wp:effectExtent l="0" t="0" r="12065" b="19050"/>
                <wp:wrapNone/>
                <wp:docPr id="2016139329" name="Text Box 2" descr="Box 1: for pupils to write in a story they liked"/>
                <wp:cNvGraphicFramePr/>
                <a:graphic xmlns:a="http://schemas.openxmlformats.org/drawingml/2006/main">
                  <a:graphicData uri="http://schemas.microsoft.com/office/word/2010/wordprocessingShape">
                    <wps:wsp>
                      <wps:cNvSpPr txBox="1"/>
                      <wps:spPr>
                        <a:xfrm>
                          <a:off x="0" y="0"/>
                          <a:ext cx="3893335" cy="2057400"/>
                        </a:xfrm>
                        <a:prstGeom prst="rect">
                          <a:avLst/>
                        </a:prstGeom>
                        <a:solidFill>
                          <a:schemeClr val="lt1"/>
                        </a:solidFill>
                        <a:ln w="6350">
                          <a:solidFill>
                            <a:prstClr val="black"/>
                          </a:solidFill>
                        </a:ln>
                      </wps:spPr>
                      <wps:txbx>
                        <w:txbxContent>
                          <w:p w14:paraId="5B928ABE" w14:textId="77777777" w:rsidR="00A63550" w:rsidRDefault="00A63550" w:rsidP="00A635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D083B" id="_x0000_t202" coordsize="21600,21600" o:spt="202" path="m,l,21600r21600,l21600,xe">
                <v:stroke joinstyle="miter"/>
                <v:path gradientshapeok="t" o:connecttype="rect"/>
              </v:shapetype>
              <v:shape id="Text Box 2" o:spid="_x0000_s1026" type="#_x0000_t202" alt="Box 1: for pupils to write in a story they liked" style="position:absolute;margin-left:172pt;margin-top:12.6pt;width:306.55pt;height:16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" fillcolor="white [3201]" strokeweight=".5pt">
                <v:textbox>
                  <w:txbxContent>
                    <w:p w14:paraId="5B928ABE" w14:textId="77777777" w:rsidR="00A63550" w:rsidRDefault="00A63550" w:rsidP="00A63550"/>
                  </w:txbxContent>
                </v:textbox>
              </v:shape>
            </w:pict>
          </mc:Fallback>
        </mc:AlternateContent>
      </w:r>
    </w:p>
    <w:p w14:paraId="51A3F91F" w14:textId="3D36A789" w:rsidR="00A63550" w:rsidRDefault="000C7577" w:rsidP="00A63550">
      <w:r>
        <w:rPr>
          <w:noProof/>
        </w:rPr>
        <mc:AlternateContent>
          <mc:Choice Requires="wps">
            <w:drawing>
              <wp:anchor distT="0" distB="0" distL="114300" distR="114300" simplePos="0" relativeHeight="251658249" behindDoc="0" locked="0" layoutInCell="1" allowOverlap="1" wp14:anchorId="667C816C" wp14:editId="7BBE4BE3">
                <wp:simplePos x="0" y="0"/>
                <wp:positionH relativeFrom="column">
                  <wp:posOffset>-218049</wp:posOffset>
                </wp:positionH>
                <wp:positionV relativeFrom="paragraph">
                  <wp:posOffset>379535</wp:posOffset>
                </wp:positionV>
                <wp:extent cx="1688123" cy="430306"/>
                <wp:effectExtent l="0" t="0" r="7620" b="8255"/>
                <wp:wrapNone/>
                <wp:docPr id="1148596857" name="Text Box 3"/>
                <wp:cNvGraphicFramePr/>
                <a:graphic xmlns:a="http://schemas.openxmlformats.org/drawingml/2006/main">
                  <a:graphicData uri="http://schemas.microsoft.com/office/word/2010/wordprocessingShape">
                    <wps:wsp>
                      <wps:cNvSpPr txBox="1"/>
                      <wps:spPr>
                        <a:xfrm>
                          <a:off x="0" y="0"/>
                          <a:ext cx="1688123" cy="430306"/>
                        </a:xfrm>
                        <a:prstGeom prst="rect">
                          <a:avLst/>
                        </a:prstGeom>
                        <a:solidFill>
                          <a:schemeClr val="lt1"/>
                        </a:solidFill>
                        <a:ln w="6350">
                          <a:noFill/>
                        </a:ln>
                      </wps:spPr>
                      <wps:txbx>
                        <w:txbxContent>
                          <w:p w14:paraId="5A976FA9" w14:textId="6D79C75C" w:rsidR="00A63550" w:rsidRDefault="00A63550" w:rsidP="00A63550">
                            <w:r>
                              <w:t xml:space="preserve">The </w:t>
                            </w:r>
                            <w:r w:rsidR="000C7577">
                              <w:t>s</w:t>
                            </w:r>
                            <w:r>
                              <w:t>tory I loved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C816C" id="Text Box 3" o:spid="_x0000_s1027" type="#_x0000_t202" style="position:absolute;margin-left:-17.15pt;margin-top:29.9pt;width:132.9pt;height:33.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" fillcolor="white [3201]" stroked="f" strokeweight=".5pt">
                <v:textbox>
                  <w:txbxContent>
                    <w:p w14:paraId="5A976FA9" w14:textId="6D79C75C" w:rsidR="00A63550" w:rsidRDefault="00A63550" w:rsidP="00A63550">
                      <w:r>
                        <w:t xml:space="preserve">The </w:t>
                      </w:r>
                      <w:r w:rsidR="000C7577">
                        <w:t>s</w:t>
                      </w:r>
                      <w:r>
                        <w:t>tory I loved is…</w:t>
                      </w:r>
                    </w:p>
                  </w:txbxContent>
                </v:textbox>
              </v:shape>
            </w:pict>
          </mc:Fallback>
        </mc:AlternateContent>
      </w:r>
    </w:p>
    <w:p w14:paraId="1A98FF0B" w14:textId="2BBAED84" w:rsidR="00A63550" w:rsidRDefault="00A63550" w:rsidP="00A63550">
      <w:pPr>
        <w:rPr>
          <w:rFonts w:asciiTheme="majorHAnsi" w:eastAsiaTheme="majorEastAsia" w:hAnsiTheme="majorHAnsi" w:cstheme="majorBidi"/>
          <w:color w:val="0086A0" w:themeColor="accent1" w:themeShade="BF"/>
          <w:sz w:val="40"/>
          <w:szCs w:val="40"/>
        </w:rPr>
      </w:pPr>
      <w:r>
        <w:rPr>
          <w:noProof/>
        </w:rPr>
        <mc:AlternateContent>
          <mc:Choice Requires="wps">
            <w:drawing>
              <wp:anchor distT="0" distB="0" distL="114300" distR="114300" simplePos="0" relativeHeight="251658250" behindDoc="0" locked="0" layoutInCell="1" allowOverlap="1" wp14:anchorId="25518D26" wp14:editId="17AF0367">
                <wp:simplePos x="0" y="0"/>
                <wp:positionH relativeFrom="column">
                  <wp:posOffset>1588135</wp:posOffset>
                </wp:positionH>
                <wp:positionV relativeFrom="paragraph">
                  <wp:posOffset>29210</wp:posOffset>
                </wp:positionV>
                <wp:extent cx="430306" cy="365760"/>
                <wp:effectExtent l="0" t="19050" r="46355" b="34290"/>
                <wp:wrapNone/>
                <wp:docPr id="1415386981" name="Right Arrow 4"/>
                <wp:cNvGraphicFramePr/>
                <a:graphic xmlns:a="http://schemas.openxmlformats.org/drawingml/2006/main">
                  <a:graphicData uri="http://schemas.microsoft.com/office/word/2010/wordprocessingShape">
                    <wps:wsp>
                      <wps:cNvSpPr/>
                      <wps:spPr>
                        <a:xfrm>
                          <a:off x="0" y="0"/>
                          <a:ext cx="430306" cy="36576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1FD5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25.05pt;margin-top:2.3pt;width:33.9pt;height:28.8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" adj="12420" fillcolor="black [3213]" strokecolor="black [3213]" strokeweight="1pt"/>
            </w:pict>
          </mc:Fallback>
        </mc:AlternateContent>
      </w:r>
      <w:r>
        <w:rPr>
          <w:noProof/>
        </w:rPr>
        <mc:AlternateContent>
          <mc:Choice Requires="wps">
            <w:drawing>
              <wp:anchor distT="0" distB="0" distL="114300" distR="114300" simplePos="0" relativeHeight="251658258" behindDoc="0" locked="0" layoutInCell="1" allowOverlap="1" wp14:anchorId="24D20DCA" wp14:editId="162E18AE">
                <wp:simplePos x="0" y="0"/>
                <wp:positionH relativeFrom="column">
                  <wp:posOffset>3923030</wp:posOffset>
                </wp:positionH>
                <wp:positionV relativeFrom="paragraph">
                  <wp:posOffset>5781003</wp:posOffset>
                </wp:positionV>
                <wp:extent cx="236220" cy="259715"/>
                <wp:effectExtent l="0" t="19050" r="30480" b="45085"/>
                <wp:wrapNone/>
                <wp:docPr id="1691141499" name="Right Arrow 4"/>
                <wp:cNvGraphicFramePr/>
                <a:graphic xmlns:a="http://schemas.openxmlformats.org/drawingml/2006/main">
                  <a:graphicData uri="http://schemas.microsoft.com/office/word/2010/wordprocessingShape">
                    <wps:wsp>
                      <wps:cNvSpPr/>
                      <wps:spPr>
                        <a:xfrm>
                          <a:off x="0" y="0"/>
                          <a:ext cx="236220" cy="259715"/>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DD53" id="Right Arrow 4" o:spid="_x0000_s1026" type="#_x0000_t13" style="position:absolute;margin-left:308.9pt;margin-top:455.2pt;width:18.6pt;height:20.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" adj="10800" fillcolor="black [3213]" strokecolor="black [3213]" strokeweight="1pt"/>
            </w:pict>
          </mc:Fallback>
        </mc:AlternateContent>
      </w:r>
      <w:r>
        <w:rPr>
          <w:noProof/>
        </w:rPr>
        <mc:AlternateContent>
          <mc:Choice Requires="wps">
            <w:drawing>
              <wp:anchor distT="0" distB="0" distL="114300" distR="114300" simplePos="0" relativeHeight="251658257" behindDoc="0" locked="0" layoutInCell="1" allowOverlap="1" wp14:anchorId="0C7D9B4F" wp14:editId="0F7B47FB">
                <wp:simplePos x="0" y="0"/>
                <wp:positionH relativeFrom="column">
                  <wp:posOffset>1621827</wp:posOffset>
                </wp:positionH>
                <wp:positionV relativeFrom="paragraph">
                  <wp:posOffset>5765800</wp:posOffset>
                </wp:positionV>
                <wp:extent cx="236220" cy="259715"/>
                <wp:effectExtent l="0" t="19050" r="30480" b="45085"/>
                <wp:wrapNone/>
                <wp:docPr id="10720533" name="Right Arrow 4"/>
                <wp:cNvGraphicFramePr/>
                <a:graphic xmlns:a="http://schemas.openxmlformats.org/drawingml/2006/main">
                  <a:graphicData uri="http://schemas.microsoft.com/office/word/2010/wordprocessingShape">
                    <wps:wsp>
                      <wps:cNvSpPr/>
                      <wps:spPr>
                        <a:xfrm>
                          <a:off x="0" y="0"/>
                          <a:ext cx="236220" cy="259715"/>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B923" id="Right Arrow 4" o:spid="_x0000_s1026" type="#_x0000_t13" style="position:absolute;margin-left:127.7pt;margin-top:454pt;width:18.6pt;height:20.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" adj="10800" fillcolor="black [3213]" strokecolor="black [3213]" strokeweight="1pt"/>
            </w:pict>
          </mc:Fallback>
        </mc:AlternateContent>
      </w:r>
      <w:r>
        <w:rPr>
          <w:noProof/>
        </w:rPr>
        <mc:AlternateContent>
          <mc:Choice Requires="wps">
            <w:drawing>
              <wp:anchor distT="0" distB="0" distL="114300" distR="114300" simplePos="0" relativeHeight="251658256" behindDoc="0" locked="0" layoutInCell="1" allowOverlap="1" wp14:anchorId="4861AFAE" wp14:editId="02710211">
                <wp:simplePos x="0" y="0"/>
                <wp:positionH relativeFrom="column">
                  <wp:posOffset>3937037</wp:posOffset>
                </wp:positionH>
                <wp:positionV relativeFrom="paragraph">
                  <wp:posOffset>3709035</wp:posOffset>
                </wp:positionV>
                <wp:extent cx="236668" cy="327660"/>
                <wp:effectExtent l="0" t="38100" r="30480" b="53340"/>
                <wp:wrapNone/>
                <wp:docPr id="280131387" name="Right Arrow 4"/>
                <wp:cNvGraphicFramePr/>
                <a:graphic xmlns:a="http://schemas.openxmlformats.org/drawingml/2006/main">
                  <a:graphicData uri="http://schemas.microsoft.com/office/word/2010/wordprocessingShape">
                    <wps:wsp>
                      <wps:cNvSpPr/>
                      <wps:spPr>
                        <a:xfrm flipV="1">
                          <a:off x="0" y="0"/>
                          <a:ext cx="236668" cy="32766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D088" id="Right Arrow 4" o:spid="_x0000_s1026" type="#_x0000_t13" style="position:absolute;margin-left:310pt;margin-top:292.05pt;width:18.65pt;height:25.8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" adj="10800" fillcolor="black [3213]" strokecolor="black [3213]" strokeweight="1pt"/>
            </w:pict>
          </mc:Fallback>
        </mc:AlternateContent>
      </w:r>
      <w:r>
        <w:rPr>
          <w:noProof/>
        </w:rPr>
        <mc:AlternateContent>
          <mc:Choice Requires="wps">
            <w:drawing>
              <wp:anchor distT="0" distB="0" distL="114300" distR="114300" simplePos="0" relativeHeight="251658255" behindDoc="0" locked="0" layoutInCell="1" allowOverlap="1" wp14:anchorId="44CA52EF" wp14:editId="07D7B6AD">
                <wp:simplePos x="0" y="0"/>
                <wp:positionH relativeFrom="column">
                  <wp:posOffset>1613648</wp:posOffset>
                </wp:positionH>
                <wp:positionV relativeFrom="paragraph">
                  <wp:posOffset>3707391</wp:posOffset>
                </wp:positionV>
                <wp:extent cx="236668" cy="260126"/>
                <wp:effectExtent l="0" t="19050" r="30480" b="45085"/>
                <wp:wrapNone/>
                <wp:docPr id="345113443" name="Right Arrow 4"/>
                <wp:cNvGraphicFramePr/>
                <a:graphic xmlns:a="http://schemas.openxmlformats.org/drawingml/2006/main">
                  <a:graphicData uri="http://schemas.microsoft.com/office/word/2010/wordprocessingShape">
                    <wps:wsp>
                      <wps:cNvSpPr/>
                      <wps:spPr>
                        <a:xfrm>
                          <a:off x="0" y="0"/>
                          <a:ext cx="236668" cy="260126"/>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E940F" id="Right Arrow 4" o:spid="_x0000_s1026" type="#_x0000_t13" style="position:absolute;margin-left:127.05pt;margin-top:291.9pt;width:18.65pt;height:2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" adj="10800" fillcolor="black [3213]" strokecolor="black [3213]" strokeweight="1pt"/>
            </w:pict>
          </mc:Fallback>
        </mc:AlternateContent>
      </w:r>
      <w:r>
        <w:rPr>
          <w:noProof/>
        </w:rPr>
        <mc:AlternateContent>
          <mc:Choice Requires="wps">
            <w:drawing>
              <wp:anchor distT="0" distB="0" distL="114300" distR="114300" simplePos="0" relativeHeight="251658254" behindDoc="0" locked="0" layoutInCell="1" allowOverlap="1" wp14:anchorId="47402F3A" wp14:editId="74D3B1CC">
                <wp:simplePos x="0" y="0"/>
                <wp:positionH relativeFrom="column">
                  <wp:posOffset>4205792</wp:posOffset>
                </wp:positionH>
                <wp:positionV relativeFrom="paragraph">
                  <wp:posOffset>4980305</wp:posOffset>
                </wp:positionV>
                <wp:extent cx="1972153" cy="1921268"/>
                <wp:effectExtent l="0" t="0" r="28575" b="22225"/>
                <wp:wrapNone/>
                <wp:docPr id="1333155183" name="Text Box 2" descr="Box 7: for &quot;and then&quot; (2)"/>
                <wp:cNvGraphicFramePr/>
                <a:graphic xmlns:a="http://schemas.openxmlformats.org/drawingml/2006/main">
                  <a:graphicData uri="http://schemas.microsoft.com/office/word/2010/wordprocessingShape">
                    <wps:wsp>
                      <wps:cNvSpPr txBox="1"/>
                      <wps:spPr>
                        <a:xfrm>
                          <a:off x="0" y="0"/>
                          <a:ext cx="1972153" cy="1921268"/>
                        </a:xfrm>
                        <a:prstGeom prst="rect">
                          <a:avLst/>
                        </a:prstGeom>
                        <a:solidFill>
                          <a:schemeClr val="lt1"/>
                        </a:solidFill>
                        <a:ln w="6350">
                          <a:solidFill>
                            <a:prstClr val="black"/>
                          </a:solidFill>
                        </a:ln>
                      </wps:spPr>
                      <wps:txbx>
                        <w:txbxContent>
                          <w:p w14:paraId="28D6E23E" w14:textId="77777777" w:rsidR="00A63550" w:rsidRDefault="00A63550" w:rsidP="00A63550">
                            <w:r>
                              <w:t>And 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2F3A" id="_x0000_s1028" type="#_x0000_t202" alt="Box 7: for &quot;and then&quot; (2)" style="position:absolute;margin-left:331.15pt;margin-top:392.15pt;width:155.3pt;height:151.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" fillcolor="white [3201]" strokeweight=".5pt">
                <v:textbox>
                  <w:txbxContent>
                    <w:p w14:paraId="28D6E23E" w14:textId="77777777" w:rsidR="00A63550" w:rsidRDefault="00A63550" w:rsidP="00A63550">
                      <w:r>
                        <w:t>And then!</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0AF8556A" wp14:editId="6C617ADF">
                <wp:simplePos x="0" y="0"/>
                <wp:positionH relativeFrom="column">
                  <wp:posOffset>1914861</wp:posOffset>
                </wp:positionH>
                <wp:positionV relativeFrom="paragraph">
                  <wp:posOffset>4980791</wp:posOffset>
                </wp:positionV>
                <wp:extent cx="1972153" cy="1921268"/>
                <wp:effectExtent l="0" t="0" r="28575" b="22225"/>
                <wp:wrapNone/>
                <wp:docPr id="1676635990" name="Text Box 2" descr="Box 6: for &quot;and then&quot; (1)"/>
                <wp:cNvGraphicFramePr/>
                <a:graphic xmlns:a="http://schemas.openxmlformats.org/drawingml/2006/main">
                  <a:graphicData uri="http://schemas.microsoft.com/office/word/2010/wordprocessingShape">
                    <wps:wsp>
                      <wps:cNvSpPr txBox="1"/>
                      <wps:spPr>
                        <a:xfrm>
                          <a:off x="0" y="0"/>
                          <a:ext cx="1972153" cy="1921268"/>
                        </a:xfrm>
                        <a:prstGeom prst="rect">
                          <a:avLst/>
                        </a:prstGeom>
                        <a:solidFill>
                          <a:schemeClr val="lt1"/>
                        </a:solidFill>
                        <a:ln w="6350">
                          <a:solidFill>
                            <a:prstClr val="black"/>
                          </a:solidFill>
                        </a:ln>
                      </wps:spPr>
                      <wps:txbx>
                        <w:txbxContent>
                          <w:p w14:paraId="0ADF17B3" w14:textId="77777777" w:rsidR="00A63550" w:rsidRDefault="00A63550" w:rsidP="00A63550">
                            <w:r>
                              <w:t>And 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556A" id="_x0000_s1029" type="#_x0000_t202" alt="Box 6: for &quot;and then&quot; (1)" style="position:absolute;margin-left:150.8pt;margin-top:392.2pt;width:155.3pt;height:151.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" fillcolor="white [3201]" strokeweight=".5pt">
                <v:textbox>
                  <w:txbxContent>
                    <w:p w14:paraId="0ADF17B3" w14:textId="77777777" w:rsidR="00A63550" w:rsidRDefault="00A63550" w:rsidP="00A63550">
                      <w:r>
                        <w:t>And then…</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1023E218" wp14:editId="015E84EC">
                <wp:simplePos x="0" y="0"/>
                <wp:positionH relativeFrom="column">
                  <wp:posOffset>-430306</wp:posOffset>
                </wp:positionH>
                <wp:positionV relativeFrom="paragraph">
                  <wp:posOffset>4980791</wp:posOffset>
                </wp:positionV>
                <wp:extent cx="1972153" cy="1921268"/>
                <wp:effectExtent l="0" t="0" r="28575" b="22225"/>
                <wp:wrapNone/>
                <wp:docPr id="1922808440" name="Text Box 2" descr="Box 5: for &quot;what happens next&quot;?"/>
                <wp:cNvGraphicFramePr/>
                <a:graphic xmlns:a="http://schemas.openxmlformats.org/drawingml/2006/main">
                  <a:graphicData uri="http://schemas.microsoft.com/office/word/2010/wordprocessingShape">
                    <wps:wsp>
                      <wps:cNvSpPr txBox="1"/>
                      <wps:spPr>
                        <a:xfrm>
                          <a:off x="0" y="0"/>
                          <a:ext cx="1972153" cy="1921268"/>
                        </a:xfrm>
                        <a:prstGeom prst="rect">
                          <a:avLst/>
                        </a:prstGeom>
                        <a:solidFill>
                          <a:schemeClr val="lt1"/>
                        </a:solidFill>
                        <a:ln w="6350">
                          <a:solidFill>
                            <a:prstClr val="black"/>
                          </a:solidFill>
                        </a:ln>
                      </wps:spPr>
                      <wps:txbx>
                        <w:txbxContent>
                          <w:p w14:paraId="3CD73FC9" w14:textId="3ADBF983" w:rsidR="00A63550" w:rsidRDefault="00A63550" w:rsidP="00A63550">
                            <w:r>
                              <w:t>W</w:t>
                            </w:r>
                            <w:r w:rsidR="00C71365">
                              <w:t>hat</w:t>
                            </w:r>
                            <w:r>
                              <w:t xml:space="preserve"> happens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E218" id="_x0000_s1030" type="#_x0000_t202" alt="Box 5: for &quot;what happens next&quot;?" style="position:absolute;margin-left:-33.9pt;margin-top:392.2pt;width:155.3pt;height:151.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" fillcolor="white [3201]" strokeweight=".5pt">
                <v:textbox>
                  <w:txbxContent>
                    <w:p w14:paraId="3CD73FC9" w14:textId="3ADBF983" w:rsidR="00A63550" w:rsidRDefault="00A63550" w:rsidP="00A63550">
                      <w:r>
                        <w:t>W</w:t>
                      </w:r>
                      <w:r w:rsidR="00C71365">
                        <w:t>hat</w:t>
                      </w:r>
                      <w:r>
                        <w:t xml:space="preserve"> happens next?</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25484714" wp14:editId="3700B673">
                <wp:simplePos x="0" y="0"/>
                <wp:positionH relativeFrom="column">
                  <wp:posOffset>4205904</wp:posOffset>
                </wp:positionH>
                <wp:positionV relativeFrom="paragraph">
                  <wp:posOffset>2810846</wp:posOffset>
                </wp:positionV>
                <wp:extent cx="1972153" cy="1921268"/>
                <wp:effectExtent l="0" t="0" r="28575" b="22225"/>
                <wp:wrapNone/>
                <wp:docPr id="1988959058" name="Text Box 2" descr="Box 4: for &quot;who is in it&quot;?"/>
                <wp:cNvGraphicFramePr/>
                <a:graphic xmlns:a="http://schemas.openxmlformats.org/drawingml/2006/main">
                  <a:graphicData uri="http://schemas.microsoft.com/office/word/2010/wordprocessingShape">
                    <wps:wsp>
                      <wps:cNvSpPr txBox="1"/>
                      <wps:spPr>
                        <a:xfrm>
                          <a:off x="0" y="0"/>
                          <a:ext cx="1972153" cy="1921268"/>
                        </a:xfrm>
                        <a:prstGeom prst="rect">
                          <a:avLst/>
                        </a:prstGeom>
                        <a:solidFill>
                          <a:schemeClr val="lt1"/>
                        </a:solidFill>
                        <a:ln w="6350">
                          <a:solidFill>
                            <a:prstClr val="black"/>
                          </a:solidFill>
                        </a:ln>
                      </wps:spPr>
                      <wps:txbx>
                        <w:txbxContent>
                          <w:p w14:paraId="09628101" w14:textId="302BDC39" w:rsidR="00A63550" w:rsidRDefault="00A63550" w:rsidP="00A63550">
                            <w:r>
                              <w:t>W</w:t>
                            </w:r>
                            <w:r w:rsidR="00C71365">
                              <w:t>ho</w:t>
                            </w:r>
                            <w:r>
                              <w:t xml:space="preserve"> is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4714" id="_x0000_s1031" type="#_x0000_t202" alt="Box 4: for &quot;who is in it&quot;?" style="position:absolute;margin-left:331.15pt;margin-top:221.35pt;width:155.3pt;height:151.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" fillcolor="white [3201]" strokeweight=".5pt">
                <v:textbox>
                  <w:txbxContent>
                    <w:p w14:paraId="09628101" w14:textId="302BDC39" w:rsidR="00A63550" w:rsidRDefault="00A63550" w:rsidP="00A63550">
                      <w:r>
                        <w:t>W</w:t>
                      </w:r>
                      <w:r w:rsidR="00C71365">
                        <w:t>ho</w:t>
                      </w:r>
                      <w:r>
                        <w:t xml:space="preserve"> is in it?</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5FEC6E43" wp14:editId="7A83D435">
                <wp:simplePos x="0" y="0"/>
                <wp:positionH relativeFrom="column">
                  <wp:posOffset>1914823</wp:posOffset>
                </wp:positionH>
                <wp:positionV relativeFrom="paragraph">
                  <wp:posOffset>2783654</wp:posOffset>
                </wp:positionV>
                <wp:extent cx="1972153" cy="1921268"/>
                <wp:effectExtent l="0" t="0" r="28575" b="22225"/>
                <wp:wrapNone/>
                <wp:docPr id="1299461441" name="Text Box 2" descr="Box 3: for &quot;where is it set&quot;?"/>
                <wp:cNvGraphicFramePr/>
                <a:graphic xmlns:a="http://schemas.openxmlformats.org/drawingml/2006/main">
                  <a:graphicData uri="http://schemas.microsoft.com/office/word/2010/wordprocessingShape">
                    <wps:wsp>
                      <wps:cNvSpPr txBox="1"/>
                      <wps:spPr>
                        <a:xfrm>
                          <a:off x="0" y="0"/>
                          <a:ext cx="1972153" cy="1921268"/>
                        </a:xfrm>
                        <a:prstGeom prst="rect">
                          <a:avLst/>
                        </a:prstGeom>
                        <a:solidFill>
                          <a:schemeClr val="lt1"/>
                        </a:solidFill>
                        <a:ln w="6350">
                          <a:solidFill>
                            <a:prstClr val="black"/>
                          </a:solidFill>
                        </a:ln>
                      </wps:spPr>
                      <wps:txbx>
                        <w:txbxContent>
                          <w:p w14:paraId="2D7709B8" w14:textId="53D550BF" w:rsidR="00A63550" w:rsidRDefault="00A63550" w:rsidP="00A63550">
                            <w:r>
                              <w:t>W</w:t>
                            </w:r>
                            <w:r w:rsidR="00C71365">
                              <w:t>here</w:t>
                            </w:r>
                            <w:r>
                              <w:t xml:space="preserve"> is it </w:t>
                            </w:r>
                            <w:r w:rsidR="00C4094B">
                              <w:t>s</w:t>
                            </w:r>
                            <w:r>
                              <w: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C6E43" id="_x0000_s1032" type="#_x0000_t202" alt="Box 3: for &quot;where is it set&quot;?" style="position:absolute;margin-left:150.75pt;margin-top:219.2pt;width:155.3pt;height:15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" fillcolor="white [3201]" strokeweight=".5pt">
                <v:textbox>
                  <w:txbxContent>
                    <w:p w14:paraId="2D7709B8" w14:textId="53D550BF" w:rsidR="00A63550" w:rsidRDefault="00A63550" w:rsidP="00A63550">
                      <w:r>
                        <w:t>W</w:t>
                      </w:r>
                      <w:r w:rsidR="00C71365">
                        <w:t>here</w:t>
                      </w:r>
                      <w:r>
                        <w:t xml:space="preserve"> is it </w:t>
                      </w:r>
                      <w:r w:rsidR="00C4094B">
                        <w:t>s</w:t>
                      </w:r>
                      <w:r>
                        <w:t>et?</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4AD248D4" wp14:editId="40B2070B">
                <wp:simplePos x="0" y="0"/>
                <wp:positionH relativeFrom="column">
                  <wp:posOffset>-431800</wp:posOffset>
                </wp:positionH>
                <wp:positionV relativeFrom="paragraph">
                  <wp:posOffset>2756124</wp:posOffset>
                </wp:positionV>
                <wp:extent cx="1972153" cy="1921268"/>
                <wp:effectExtent l="0" t="0" r="28575" b="22225"/>
                <wp:wrapNone/>
                <wp:docPr id="305766882" name="Text Box 2" descr="Box 2: for &quot;what is the title&quot;?"/>
                <wp:cNvGraphicFramePr/>
                <a:graphic xmlns:a="http://schemas.openxmlformats.org/drawingml/2006/main">
                  <a:graphicData uri="http://schemas.microsoft.com/office/word/2010/wordprocessingShape">
                    <wps:wsp>
                      <wps:cNvSpPr txBox="1"/>
                      <wps:spPr>
                        <a:xfrm>
                          <a:off x="0" y="0"/>
                          <a:ext cx="1972153" cy="1921268"/>
                        </a:xfrm>
                        <a:prstGeom prst="rect">
                          <a:avLst/>
                        </a:prstGeom>
                        <a:solidFill>
                          <a:schemeClr val="lt1"/>
                        </a:solidFill>
                        <a:ln w="6350">
                          <a:solidFill>
                            <a:prstClr val="black"/>
                          </a:solidFill>
                        </a:ln>
                      </wps:spPr>
                      <wps:txbx>
                        <w:txbxContent>
                          <w:p w14:paraId="41AC12C2" w14:textId="338C4AE4" w:rsidR="00A63550" w:rsidRDefault="00A63550" w:rsidP="00A63550">
                            <w:r>
                              <w:t xml:space="preserve">What is the </w:t>
                            </w:r>
                            <w:r w:rsidR="00C71365">
                              <w:t>t</w:t>
                            </w:r>
                            <w:r>
                              <w: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48D4" id="_x0000_s1033" type="#_x0000_t202" alt="Box 2: for &quot;what is the title&quot;?" style="position:absolute;margin-left:-34pt;margin-top:217pt;width:155.3pt;height:151.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" fillcolor="white [3201]" strokeweight=".5pt">
                <v:textbox>
                  <w:txbxContent>
                    <w:p w14:paraId="41AC12C2" w14:textId="338C4AE4" w:rsidR="00A63550" w:rsidRDefault="00A63550" w:rsidP="00A63550">
                      <w:r>
                        <w:t xml:space="preserve">What is the </w:t>
                      </w:r>
                      <w:r w:rsidR="00C71365">
                        <w:t>t</w:t>
                      </w:r>
                      <w:r>
                        <w:t>itle?</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4ED1DFF9" wp14:editId="4E318FF3">
                <wp:simplePos x="0" y="0"/>
                <wp:positionH relativeFrom="column">
                  <wp:posOffset>968188</wp:posOffset>
                </wp:positionH>
                <wp:positionV relativeFrom="paragraph">
                  <wp:posOffset>2072229</wp:posOffset>
                </wp:positionV>
                <wp:extent cx="4141694" cy="376518"/>
                <wp:effectExtent l="0" t="0" r="0" b="5080"/>
                <wp:wrapNone/>
                <wp:docPr id="1704835347" name="Text Box 5"/>
                <wp:cNvGraphicFramePr/>
                <a:graphic xmlns:a="http://schemas.openxmlformats.org/drawingml/2006/main">
                  <a:graphicData uri="http://schemas.microsoft.com/office/word/2010/wordprocessingShape">
                    <wps:wsp>
                      <wps:cNvSpPr txBox="1"/>
                      <wps:spPr>
                        <a:xfrm>
                          <a:off x="0" y="0"/>
                          <a:ext cx="4141694" cy="376518"/>
                        </a:xfrm>
                        <a:prstGeom prst="rect">
                          <a:avLst/>
                        </a:prstGeom>
                        <a:solidFill>
                          <a:schemeClr val="lt1"/>
                        </a:solidFill>
                        <a:ln w="6350">
                          <a:noFill/>
                        </a:ln>
                      </wps:spPr>
                      <wps:txbx>
                        <w:txbxContent>
                          <w:p w14:paraId="39CE3274" w14:textId="77777777" w:rsidR="00A63550" w:rsidRDefault="00A63550" w:rsidP="00A63550">
                            <w:pPr>
                              <w:jc w:val="center"/>
                            </w:pPr>
                            <w:r>
                              <w:t>…AND THIS IS THE SEQUEL!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1DFF9" id="Text Box 5" o:spid="_x0000_s1034" type="#_x0000_t202" style="position:absolute;margin-left:76.25pt;margin-top:163.15pt;width:326.1pt;height:29.6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" fillcolor="white [3201]" stroked="f" strokeweight=".5pt">
                <v:textbox>
                  <w:txbxContent>
                    <w:p w14:paraId="39CE3274" w14:textId="77777777" w:rsidR="00A63550" w:rsidRDefault="00A63550" w:rsidP="00A63550">
                      <w:pPr>
                        <w:jc w:val="center"/>
                      </w:pPr>
                      <w:r>
                        <w:t>…AND THIS IS THE SEQUEL!</w:t>
                      </w:r>
                    </w:p>
                  </w:txbxContent>
                </v:textbox>
              </v:shape>
            </w:pict>
          </mc:Fallback>
        </mc:AlternateContent>
      </w:r>
      <w:r>
        <w:br w:type="page"/>
      </w:r>
    </w:p>
    <w:p w14:paraId="132DD904" w14:textId="7D612C10" w:rsidR="00FB1307" w:rsidRDefault="005668D8" w:rsidP="005668D8">
      <w:pPr>
        <w:pStyle w:val="Heading2"/>
      </w:pPr>
      <w:bookmarkStart w:id="29" w:name="_Activity_4:_A"/>
      <w:bookmarkStart w:id="30" w:name="_Toc233644334"/>
      <w:bookmarkEnd w:id="29"/>
      <w:r>
        <w:lastRenderedPageBreak/>
        <w:t>Activity 4: A day in the life</w:t>
      </w:r>
      <w:bookmarkEnd w:id="30"/>
    </w:p>
    <w:p w14:paraId="5CF1FA4A" w14:textId="3C0DA933" w:rsidR="00025D4A" w:rsidRDefault="00025D4A" w:rsidP="00025D4A">
      <w:r>
        <w:t xml:space="preserve">Can you imagine being someone </w:t>
      </w:r>
      <w:r w:rsidR="00563BCA">
        <w:t>completely</w:t>
      </w:r>
      <w:r>
        <w:t xml:space="preserve"> different? Pick one of these characters and imagine how your day would be. Write a story, or a diary entry, or draw a comic!</w:t>
      </w:r>
    </w:p>
    <w:p w14:paraId="4A1BD8D3" w14:textId="77777777" w:rsidR="00025D4A" w:rsidRDefault="00025D4A" w:rsidP="00025D4A"/>
    <w:p w14:paraId="2959FEBB" w14:textId="6972413D" w:rsidR="00025D4A" w:rsidRDefault="00025D4A" w:rsidP="00025D4A">
      <w:pPr>
        <w:pStyle w:val="ListParagraph"/>
        <w:numPr>
          <w:ilvl w:val="0"/>
          <w:numId w:val="40"/>
        </w:numPr>
      </w:pPr>
      <w:r>
        <w:t>A lost alien</w:t>
      </w:r>
    </w:p>
    <w:p w14:paraId="7C8E0ADF" w14:textId="1CF28ABB" w:rsidR="00025D4A" w:rsidRDefault="00025D4A" w:rsidP="00025D4A">
      <w:pPr>
        <w:pStyle w:val="ListParagraph"/>
        <w:numPr>
          <w:ilvl w:val="0"/>
          <w:numId w:val="40"/>
        </w:numPr>
      </w:pPr>
      <w:r>
        <w:t>A unicorn herder</w:t>
      </w:r>
    </w:p>
    <w:p w14:paraId="7043FD07" w14:textId="50089719" w:rsidR="00025D4A" w:rsidRDefault="00025D4A" w:rsidP="00025D4A">
      <w:pPr>
        <w:pStyle w:val="ListParagraph"/>
        <w:numPr>
          <w:ilvl w:val="0"/>
          <w:numId w:val="40"/>
        </w:numPr>
      </w:pPr>
      <w:r>
        <w:t>A computer game villain</w:t>
      </w:r>
    </w:p>
    <w:p w14:paraId="7B4EE4A9" w14:textId="46903639" w:rsidR="00025D4A" w:rsidRDefault="00025D4A" w:rsidP="00025D4A">
      <w:pPr>
        <w:pStyle w:val="ListParagraph"/>
        <w:numPr>
          <w:ilvl w:val="0"/>
          <w:numId w:val="40"/>
        </w:numPr>
      </w:pPr>
      <w:r>
        <w:t xml:space="preserve">A dinosaur who </w:t>
      </w:r>
      <w:proofErr w:type="gramStart"/>
      <w:r>
        <w:t>is scared of</w:t>
      </w:r>
      <w:proofErr w:type="gramEnd"/>
      <w:r>
        <w:t xml:space="preserve"> everything</w:t>
      </w:r>
    </w:p>
    <w:p w14:paraId="1CA70F9F" w14:textId="32B10E9F" w:rsidR="00025D4A" w:rsidRDefault="00025D4A" w:rsidP="00025D4A">
      <w:pPr>
        <w:pStyle w:val="ListParagraph"/>
        <w:numPr>
          <w:ilvl w:val="0"/>
          <w:numId w:val="40"/>
        </w:numPr>
      </w:pPr>
      <w:r>
        <w:t>A grumpy princess</w:t>
      </w:r>
    </w:p>
    <w:p w14:paraId="500F13B6" w14:textId="5A689D0C" w:rsidR="00025D4A" w:rsidRDefault="00025D4A" w:rsidP="00025D4A">
      <w:pPr>
        <w:pStyle w:val="ListParagraph"/>
        <w:numPr>
          <w:ilvl w:val="0"/>
          <w:numId w:val="40"/>
        </w:numPr>
      </w:pPr>
      <w:r>
        <w:t>A mouse living in a sporran</w:t>
      </w:r>
    </w:p>
    <w:p w14:paraId="39BC7A35" w14:textId="4996B93E" w:rsidR="001824B2" w:rsidRDefault="00025D4A" w:rsidP="00025D4A">
      <w:pPr>
        <w:pStyle w:val="ListParagraph"/>
        <w:numPr>
          <w:ilvl w:val="0"/>
          <w:numId w:val="40"/>
        </w:numPr>
      </w:pPr>
      <w:r>
        <w:t>The king of Asteroid City</w:t>
      </w:r>
    </w:p>
    <w:p w14:paraId="364D5385" w14:textId="1CB65BF5" w:rsidR="001824B2" w:rsidRDefault="001824B2">
      <w:pPr>
        <w:rPr>
          <w:rFonts w:eastAsia="Calibri"/>
        </w:rPr>
      </w:pPr>
      <w:r>
        <w:br w:type="page"/>
      </w:r>
    </w:p>
    <w:p w14:paraId="6D3FF494" w14:textId="61B307B1" w:rsidR="005668D8" w:rsidRPr="00AE59B6" w:rsidRDefault="001B6985" w:rsidP="001824B2">
      <w:pPr>
        <w:pStyle w:val="Heading2"/>
        <w:rPr>
          <w:color w:val="FFFFFF" w:themeColor="background1"/>
        </w:rPr>
      </w:pPr>
      <w:bookmarkStart w:id="31" w:name="_Printable_comic_template"/>
      <w:bookmarkStart w:id="32" w:name="_Toc233644335"/>
      <w:bookmarkEnd w:id="31"/>
      <w:r w:rsidRPr="001B6985">
        <w:rPr>
          <w:noProof/>
          <w:color w:val="FFFFFF" w:themeColor="background1"/>
        </w:rPr>
        <w:lastRenderedPageBreak/>
        <w:drawing>
          <wp:anchor distT="0" distB="0" distL="114300" distR="114300" simplePos="0" relativeHeight="251658260" behindDoc="0" locked="0" layoutInCell="1" allowOverlap="1" wp14:anchorId="2C3AEAFE" wp14:editId="4339BD1C">
            <wp:simplePos x="0" y="0"/>
            <wp:positionH relativeFrom="margin">
              <wp:align>center</wp:align>
            </wp:positionH>
            <wp:positionV relativeFrom="paragraph">
              <wp:posOffset>-63500</wp:posOffset>
            </wp:positionV>
            <wp:extent cx="7046752" cy="8991600"/>
            <wp:effectExtent l="0" t="0" r="1905" b="0"/>
            <wp:wrapNone/>
            <wp:docPr id="1587234467" name="Picture 1" descr="Printable comic templa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34467" name="Picture 1" descr="Printable comic template 1"/>
                    <pic:cNvPicPr/>
                  </pic:nvPicPr>
                  <pic:blipFill>
                    <a:blip r:embed="rId24">
                      <a:extLst>
                        <a:ext uri="{28A0092B-C50C-407E-A947-70E740481C1C}">
                          <a14:useLocalDpi xmlns:a14="http://schemas.microsoft.com/office/drawing/2010/main" val="0"/>
                        </a:ext>
                      </a:extLst>
                    </a:blip>
                    <a:stretch>
                      <a:fillRect/>
                    </a:stretch>
                  </pic:blipFill>
                  <pic:spPr>
                    <a:xfrm>
                      <a:off x="0" y="0"/>
                      <a:ext cx="7046752" cy="8991600"/>
                    </a:xfrm>
                    <a:prstGeom prst="rect">
                      <a:avLst/>
                    </a:prstGeom>
                  </pic:spPr>
                </pic:pic>
              </a:graphicData>
            </a:graphic>
            <wp14:sizeRelH relativeFrom="margin">
              <wp14:pctWidth>0</wp14:pctWidth>
            </wp14:sizeRelH>
            <wp14:sizeRelV relativeFrom="margin">
              <wp14:pctHeight>0</wp14:pctHeight>
            </wp14:sizeRelV>
          </wp:anchor>
        </w:drawing>
      </w:r>
      <w:r w:rsidR="001824B2" w:rsidRPr="00AE59B6">
        <w:rPr>
          <w:color w:val="FFFFFF" w:themeColor="background1"/>
        </w:rPr>
        <w:t xml:space="preserve">Printable </w:t>
      </w:r>
      <w:r w:rsidR="009E12E0" w:rsidRPr="00AE59B6">
        <w:rPr>
          <w:color w:val="FFFFFF" w:themeColor="background1"/>
        </w:rPr>
        <w:t>comic template 1</w:t>
      </w:r>
      <w:bookmarkEnd w:id="32"/>
    </w:p>
    <w:p w14:paraId="5719EBC3" w14:textId="3C6B221E" w:rsidR="00AB2CDE" w:rsidRDefault="00AB2CDE">
      <w:r>
        <w:br w:type="page"/>
      </w:r>
    </w:p>
    <w:p w14:paraId="6DB0E4A3" w14:textId="4E0CDA98" w:rsidR="009E12E0" w:rsidRPr="00AE59B6" w:rsidRDefault="00E73944" w:rsidP="00AB2CDE">
      <w:pPr>
        <w:pStyle w:val="Heading2"/>
        <w:rPr>
          <w:color w:val="FFFFFF" w:themeColor="background1"/>
        </w:rPr>
      </w:pPr>
      <w:bookmarkStart w:id="33" w:name="_Toc233644336"/>
      <w:r w:rsidRPr="00E73944">
        <w:rPr>
          <w:noProof/>
        </w:rPr>
        <w:lastRenderedPageBreak/>
        <w:drawing>
          <wp:anchor distT="0" distB="0" distL="114300" distR="114300" simplePos="0" relativeHeight="251658261" behindDoc="0" locked="0" layoutInCell="1" allowOverlap="1" wp14:anchorId="5E2AE44A" wp14:editId="2328328A">
            <wp:simplePos x="0" y="0"/>
            <wp:positionH relativeFrom="margin">
              <wp:align>left</wp:align>
            </wp:positionH>
            <wp:positionV relativeFrom="paragraph">
              <wp:posOffset>-215900</wp:posOffset>
            </wp:positionV>
            <wp:extent cx="5969000" cy="9023500"/>
            <wp:effectExtent l="0" t="0" r="0" b="6350"/>
            <wp:wrapNone/>
            <wp:docPr id="614135425" name="Picture 1" descr="Printable comic tem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35425" name="Picture 1" descr="Printable comic template 2"/>
                    <pic:cNvPicPr/>
                  </pic:nvPicPr>
                  <pic:blipFill>
                    <a:blip r:embed="rId25">
                      <a:extLst>
                        <a:ext uri="{28A0092B-C50C-407E-A947-70E740481C1C}">
                          <a14:useLocalDpi xmlns:a14="http://schemas.microsoft.com/office/drawing/2010/main" val="0"/>
                        </a:ext>
                      </a:extLst>
                    </a:blip>
                    <a:stretch>
                      <a:fillRect/>
                    </a:stretch>
                  </pic:blipFill>
                  <pic:spPr>
                    <a:xfrm>
                      <a:off x="0" y="0"/>
                      <a:ext cx="5970838" cy="9026278"/>
                    </a:xfrm>
                    <a:prstGeom prst="rect">
                      <a:avLst/>
                    </a:prstGeom>
                  </pic:spPr>
                </pic:pic>
              </a:graphicData>
            </a:graphic>
            <wp14:sizeRelH relativeFrom="margin">
              <wp14:pctWidth>0</wp14:pctWidth>
            </wp14:sizeRelH>
            <wp14:sizeRelV relativeFrom="margin">
              <wp14:pctHeight>0</wp14:pctHeight>
            </wp14:sizeRelV>
          </wp:anchor>
        </w:drawing>
      </w:r>
      <w:r w:rsidR="00AB2CDE" w:rsidRPr="00AE59B6">
        <w:t xml:space="preserve">Printable comic template </w:t>
      </w:r>
      <w:r w:rsidR="00AB2CDE" w:rsidRPr="00AE59B6">
        <w:rPr>
          <w:color w:val="FFFFFF" w:themeColor="background1"/>
        </w:rPr>
        <w:t>2</w:t>
      </w:r>
      <w:bookmarkEnd w:id="33"/>
    </w:p>
    <w:p w14:paraId="7E0D2E7D" w14:textId="2D599CB8" w:rsidR="00494E93" w:rsidRDefault="00494E93">
      <w:r>
        <w:br w:type="page"/>
      </w:r>
    </w:p>
    <w:p w14:paraId="06B95B94" w14:textId="5B3958EE" w:rsidR="00CE7153" w:rsidRPr="00AE59B6" w:rsidRDefault="00AE59B6" w:rsidP="00494E93">
      <w:pPr>
        <w:pStyle w:val="Heading2"/>
      </w:pPr>
      <w:bookmarkStart w:id="34" w:name="_Toc233644337"/>
      <w:r w:rsidRPr="00AE59B6">
        <w:rPr>
          <w:noProof/>
          <w:color w:val="FFFFFF" w:themeColor="background1"/>
        </w:rPr>
        <w:lastRenderedPageBreak/>
        <w:drawing>
          <wp:anchor distT="0" distB="0" distL="114300" distR="114300" simplePos="0" relativeHeight="251658259" behindDoc="0" locked="0" layoutInCell="1" allowOverlap="1" wp14:anchorId="5F8F4D55" wp14:editId="5FCDCBA4">
            <wp:simplePos x="0" y="0"/>
            <wp:positionH relativeFrom="margin">
              <wp:posOffset>-141890</wp:posOffset>
            </wp:positionH>
            <wp:positionV relativeFrom="paragraph">
              <wp:posOffset>-220717</wp:posOffset>
            </wp:positionV>
            <wp:extent cx="6005830" cy="9063377"/>
            <wp:effectExtent l="0" t="0" r="0" b="4445"/>
            <wp:wrapNone/>
            <wp:docPr id="1812065613" name="Picture 15" descr="Printable template with a rectangle to draw a picture and lines for sentenc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65613" name="Picture 15" descr="Printable template with a rectangle to draw a picture and lines for sentence writing"/>
                    <pic:cNvPicPr/>
                  </pic:nvPicPr>
                  <pic:blipFill rotWithShape="1">
                    <a:blip r:embed="rId26" cstate="print">
                      <a:extLst>
                        <a:ext uri="{28A0092B-C50C-407E-A947-70E740481C1C}">
                          <a14:useLocalDpi xmlns:a14="http://schemas.microsoft.com/office/drawing/2010/main" val="0"/>
                        </a:ext>
                      </a:extLst>
                    </a:blip>
                    <a:srcRect/>
                    <a:stretch>
                      <a:fillRect/>
                    </a:stretch>
                  </pic:blipFill>
                  <pic:spPr bwMode="auto">
                    <a:xfrm>
                      <a:off x="0" y="0"/>
                      <a:ext cx="6006897" cy="906498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94E93" w:rsidRPr="00AE59B6">
        <w:t>Written story template</w:t>
      </w:r>
      <w:bookmarkEnd w:id="34"/>
    </w:p>
    <w:p w14:paraId="271E3218" w14:textId="76BA115F" w:rsidR="00AE59B6" w:rsidRDefault="00AE59B6">
      <w:r>
        <w:br w:type="page"/>
      </w:r>
    </w:p>
    <w:p w14:paraId="00A9487A" w14:textId="080055BF" w:rsidR="00804338" w:rsidRDefault="00AE59B6" w:rsidP="00494E93">
      <w:r>
        <w:rPr>
          <w:noProof/>
        </w:rPr>
        <w:lastRenderedPageBreak/>
        <w:drawing>
          <wp:inline distT="0" distB="0" distL="0" distR="0" wp14:anchorId="0067AFA2" wp14:editId="030076F0">
            <wp:extent cx="5731510" cy="8107045"/>
            <wp:effectExtent l="0" t="0" r="2540" b="8255"/>
            <wp:docPr id="1804498168" name="Picture 17" descr="Printable template with lines for sentenc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98168" name="Picture 17" descr="Printable template with lines for sentence writ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0FE633DE" w14:textId="77777777" w:rsidR="00804338" w:rsidRDefault="00804338">
      <w:r>
        <w:br w:type="page"/>
      </w:r>
    </w:p>
    <w:p w14:paraId="6CFB5E9B" w14:textId="5973FB32" w:rsidR="00704D0E" w:rsidRPr="00704D0E" w:rsidRDefault="00704D0E" w:rsidP="00704D0E">
      <w:pPr>
        <w:pStyle w:val="Heading2"/>
        <w:rPr>
          <w:color w:val="FFFFFF" w:themeColor="background1"/>
        </w:rPr>
      </w:pPr>
      <w:bookmarkStart w:id="35" w:name="_Toc233644338"/>
      <w:bookmarkStart w:id="36" w:name="_Printable_bookmark_challenges"/>
      <w:bookmarkEnd w:id="36"/>
      <w:r w:rsidRPr="00704D0E">
        <w:rPr>
          <w:noProof/>
          <w:color w:val="FFFFFF" w:themeColor="background1"/>
        </w:rPr>
        <w:lastRenderedPageBreak/>
        <w:drawing>
          <wp:anchor distT="0" distB="0" distL="114300" distR="114300" simplePos="0" relativeHeight="251658262" behindDoc="0" locked="0" layoutInCell="1" allowOverlap="1" wp14:anchorId="12DF858F" wp14:editId="14E227CC">
            <wp:simplePos x="0" y="0"/>
            <wp:positionH relativeFrom="column">
              <wp:posOffset>3005706</wp:posOffset>
            </wp:positionH>
            <wp:positionV relativeFrom="paragraph">
              <wp:posOffset>-68550</wp:posOffset>
            </wp:positionV>
            <wp:extent cx="2139315" cy="8976995"/>
            <wp:effectExtent l="19050" t="19050" r="13335" b="14605"/>
            <wp:wrapNone/>
            <wp:docPr id="1942954953" name="Picture 15" descr="Bookmark with the Activity 1: What happened next challeng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4953" name="Picture 15" descr="Bookmark with the Activity 1: What happened next challenge on i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39315" cy="8976995"/>
                    </a:xfrm>
                    <a:prstGeom prst="rect">
                      <a:avLst/>
                    </a:prstGeom>
                    <a:noFill/>
                    <a:ln>
                      <a:solidFill>
                        <a:schemeClr val="tx1"/>
                      </a:solidFill>
                    </a:ln>
                  </pic:spPr>
                </pic:pic>
              </a:graphicData>
            </a:graphic>
            <wp14:sizeRelV relativeFrom="margin">
              <wp14:pctHeight>0</wp14:pctHeight>
            </wp14:sizeRelV>
          </wp:anchor>
        </w:drawing>
      </w:r>
      <w:r w:rsidRPr="00704D0E">
        <w:rPr>
          <w:noProof/>
          <w:color w:val="FFFFFF" w:themeColor="background1"/>
        </w:rPr>
        <w:drawing>
          <wp:anchor distT="0" distB="0" distL="114300" distR="114300" simplePos="0" relativeHeight="251658263" behindDoc="0" locked="0" layoutInCell="1" allowOverlap="1" wp14:anchorId="58A5ECF1" wp14:editId="107FE0DD">
            <wp:simplePos x="0" y="0"/>
            <wp:positionH relativeFrom="column">
              <wp:posOffset>347832</wp:posOffset>
            </wp:positionH>
            <wp:positionV relativeFrom="paragraph">
              <wp:posOffset>-67472</wp:posOffset>
            </wp:positionV>
            <wp:extent cx="2139315" cy="8999220"/>
            <wp:effectExtent l="19050" t="19050" r="13335" b="11430"/>
            <wp:wrapNone/>
            <wp:docPr id="1456704010" name="Picture 15" descr="Bookmark side 1 reads &quot;I am a storytell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04010" name="Picture 15" descr="Bookmark side 1 reads &quot;I am a storyteller&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315" cy="8999220"/>
                    </a:xfrm>
                    <a:prstGeom prst="rect">
                      <a:avLst/>
                    </a:prstGeom>
                    <a:noFill/>
                    <a:ln>
                      <a:solidFill>
                        <a:schemeClr val="tx1"/>
                      </a:solidFill>
                    </a:ln>
                  </pic:spPr>
                </pic:pic>
              </a:graphicData>
            </a:graphic>
          </wp:anchor>
        </w:drawing>
      </w:r>
      <w:r w:rsidRPr="00704D0E">
        <w:rPr>
          <w:color w:val="FFFFFF" w:themeColor="background1"/>
        </w:rPr>
        <w:t>Printable bookmark challenges</w:t>
      </w:r>
      <w:bookmarkEnd w:id="35"/>
    </w:p>
    <w:p w14:paraId="203DCC9D" w14:textId="1E4BDD13" w:rsidR="00704D0E" w:rsidRDefault="00704D0E" w:rsidP="00704D0E">
      <w:pPr>
        <w:pStyle w:val="Heading2"/>
        <w:rPr>
          <w:color w:val="FFFFFF" w:themeColor="background1"/>
        </w:rPr>
      </w:pPr>
    </w:p>
    <w:p w14:paraId="7F624198" w14:textId="18B8C2A9" w:rsidR="00704D0E" w:rsidRDefault="00704D0E" w:rsidP="00704D0E">
      <w:pPr>
        <w:pStyle w:val="Heading2"/>
        <w:rPr>
          <w:color w:val="FFFFFF" w:themeColor="background1"/>
        </w:rPr>
      </w:pPr>
    </w:p>
    <w:p w14:paraId="51ABED4B" w14:textId="208E59CF" w:rsidR="00704D0E" w:rsidRDefault="00704D0E" w:rsidP="00704D0E">
      <w:pPr>
        <w:pStyle w:val="Heading2"/>
        <w:rPr>
          <w:color w:val="FFFFFF" w:themeColor="background1"/>
        </w:rPr>
      </w:pPr>
    </w:p>
    <w:p w14:paraId="630EDD57" w14:textId="75FCBE25" w:rsidR="00704D0E" w:rsidRDefault="00704D0E" w:rsidP="00704D0E">
      <w:pPr>
        <w:pStyle w:val="Heading2"/>
        <w:rPr>
          <w:color w:val="FFFFFF" w:themeColor="background1"/>
        </w:rPr>
      </w:pPr>
    </w:p>
    <w:p w14:paraId="71E8B698" w14:textId="579C19C5" w:rsidR="00704D0E" w:rsidRDefault="00704D0E" w:rsidP="00704D0E">
      <w:pPr>
        <w:pStyle w:val="Heading2"/>
        <w:rPr>
          <w:color w:val="FFFFFF" w:themeColor="background1"/>
        </w:rPr>
      </w:pPr>
    </w:p>
    <w:p w14:paraId="4EEEEFA7" w14:textId="73693FE4" w:rsidR="00704D0E" w:rsidRDefault="00704D0E" w:rsidP="00704D0E">
      <w:pPr>
        <w:pStyle w:val="Heading2"/>
        <w:rPr>
          <w:color w:val="FFFFFF" w:themeColor="background1"/>
        </w:rPr>
      </w:pPr>
    </w:p>
    <w:p w14:paraId="498B2440" w14:textId="77777777" w:rsidR="00704D0E" w:rsidRDefault="00704D0E" w:rsidP="00704D0E">
      <w:pPr>
        <w:pStyle w:val="Heading2"/>
        <w:rPr>
          <w:color w:val="FFFFFF" w:themeColor="background1"/>
        </w:rPr>
      </w:pPr>
    </w:p>
    <w:p w14:paraId="1AC235AD" w14:textId="77777777" w:rsidR="00704D0E" w:rsidRDefault="00704D0E" w:rsidP="00704D0E">
      <w:pPr>
        <w:pStyle w:val="Heading2"/>
        <w:rPr>
          <w:color w:val="FFFFFF" w:themeColor="background1"/>
        </w:rPr>
      </w:pPr>
    </w:p>
    <w:p w14:paraId="25861BE8" w14:textId="20546477" w:rsidR="00704D0E" w:rsidRDefault="00704D0E" w:rsidP="00704D0E">
      <w:pPr>
        <w:pStyle w:val="Heading2"/>
        <w:rPr>
          <w:color w:val="FFFFFF" w:themeColor="background1"/>
        </w:rPr>
      </w:pPr>
    </w:p>
    <w:p w14:paraId="29F510F8" w14:textId="77777777" w:rsidR="00704D0E" w:rsidRDefault="00704D0E" w:rsidP="00704D0E">
      <w:pPr>
        <w:pStyle w:val="Heading2"/>
        <w:rPr>
          <w:color w:val="FFFFFF" w:themeColor="background1"/>
        </w:rPr>
      </w:pPr>
    </w:p>
    <w:p w14:paraId="36271396" w14:textId="77777777" w:rsidR="00704D0E" w:rsidRDefault="00704D0E" w:rsidP="00704D0E">
      <w:pPr>
        <w:pStyle w:val="Heading2"/>
        <w:rPr>
          <w:color w:val="FFFFFF" w:themeColor="background1"/>
        </w:rPr>
      </w:pPr>
    </w:p>
    <w:p w14:paraId="3C78A774" w14:textId="212EBD16" w:rsidR="00704D0E" w:rsidRDefault="00704D0E" w:rsidP="00704D0E">
      <w:pPr>
        <w:pStyle w:val="Heading2"/>
        <w:rPr>
          <w:color w:val="FFFFFF" w:themeColor="background1"/>
        </w:rPr>
      </w:pPr>
    </w:p>
    <w:p w14:paraId="17C54A91" w14:textId="0D2BEE18" w:rsidR="00704D0E" w:rsidRDefault="00704D0E" w:rsidP="00704D0E">
      <w:pPr>
        <w:pStyle w:val="Heading2"/>
        <w:rPr>
          <w:color w:val="FFFFFF" w:themeColor="background1"/>
        </w:rPr>
      </w:pPr>
    </w:p>
    <w:p w14:paraId="1C99A103" w14:textId="5163330B" w:rsidR="00704D0E" w:rsidRDefault="00704D0E" w:rsidP="00704D0E">
      <w:pPr>
        <w:pStyle w:val="Heading2"/>
        <w:rPr>
          <w:color w:val="FFFFFF" w:themeColor="background1"/>
        </w:rPr>
      </w:pPr>
    </w:p>
    <w:p w14:paraId="64206B4B" w14:textId="3A23A286" w:rsidR="00704D0E" w:rsidRDefault="00704D0E" w:rsidP="00704D0E">
      <w:pPr>
        <w:pStyle w:val="Heading2"/>
        <w:rPr>
          <w:color w:val="FFFFFF" w:themeColor="background1"/>
        </w:rPr>
      </w:pPr>
    </w:p>
    <w:p w14:paraId="67B8FB25" w14:textId="77777777" w:rsidR="00704D0E" w:rsidRDefault="00704D0E" w:rsidP="00704D0E">
      <w:pPr>
        <w:pStyle w:val="Heading2"/>
        <w:rPr>
          <w:color w:val="FFFFFF" w:themeColor="background1"/>
        </w:rPr>
      </w:pPr>
    </w:p>
    <w:p w14:paraId="75867AD7" w14:textId="287D1C47" w:rsidR="00704D0E" w:rsidRDefault="00704D0E" w:rsidP="00704D0E">
      <w:pPr>
        <w:pStyle w:val="Heading2"/>
        <w:rPr>
          <w:color w:val="FFFFFF" w:themeColor="background1"/>
        </w:rPr>
      </w:pPr>
    </w:p>
    <w:p w14:paraId="4144FB13" w14:textId="77777777" w:rsidR="00704D0E" w:rsidRDefault="00704D0E" w:rsidP="00704D0E">
      <w:pPr>
        <w:pStyle w:val="Heading2"/>
        <w:rPr>
          <w:color w:val="FFFFFF" w:themeColor="background1"/>
        </w:rPr>
      </w:pPr>
    </w:p>
    <w:p w14:paraId="333A44CB" w14:textId="77777777" w:rsidR="00704D0E" w:rsidRDefault="00704D0E" w:rsidP="00704D0E">
      <w:pPr>
        <w:pStyle w:val="Heading2"/>
        <w:rPr>
          <w:color w:val="FFFFFF" w:themeColor="background1"/>
        </w:rPr>
      </w:pPr>
    </w:p>
    <w:p w14:paraId="5FF596B0" w14:textId="77777777" w:rsidR="00704D0E" w:rsidRDefault="00704D0E" w:rsidP="00704D0E">
      <w:pPr>
        <w:pStyle w:val="Heading2"/>
        <w:rPr>
          <w:color w:val="FFFFFF" w:themeColor="background1"/>
        </w:rPr>
      </w:pPr>
    </w:p>
    <w:p w14:paraId="5E17ABF4" w14:textId="50A937BA" w:rsidR="00704D0E" w:rsidRDefault="00704D0E" w:rsidP="00704D0E">
      <w:pPr>
        <w:pStyle w:val="Heading2"/>
        <w:rPr>
          <w:color w:val="FFFFFF" w:themeColor="background1"/>
        </w:rPr>
      </w:pPr>
    </w:p>
    <w:p w14:paraId="41C8382A" w14:textId="0C21575B" w:rsidR="00704D0E" w:rsidRDefault="00704D0E" w:rsidP="00704D0E">
      <w:pPr>
        <w:pStyle w:val="Heading2"/>
        <w:rPr>
          <w:color w:val="FFFFFF" w:themeColor="background1"/>
        </w:rPr>
      </w:pPr>
    </w:p>
    <w:p w14:paraId="083CF7B0" w14:textId="77777777" w:rsidR="00704D0E" w:rsidRDefault="00704D0E" w:rsidP="00704D0E">
      <w:pPr>
        <w:pStyle w:val="Heading2"/>
        <w:rPr>
          <w:color w:val="FFFFFF" w:themeColor="background1"/>
        </w:rPr>
      </w:pPr>
    </w:p>
    <w:p w14:paraId="520A36DA" w14:textId="77777777" w:rsidR="00704D0E" w:rsidRDefault="00704D0E" w:rsidP="00704D0E">
      <w:r>
        <w:br w:type="page"/>
      </w:r>
    </w:p>
    <w:p w14:paraId="6CE73C6F" w14:textId="77777777" w:rsidR="00704D0E" w:rsidRDefault="00704D0E" w:rsidP="00704D0E">
      <w:pPr>
        <w:pStyle w:val="Heading2"/>
        <w:rPr>
          <w:color w:val="FFFFFF" w:themeColor="background1"/>
        </w:rPr>
      </w:pPr>
      <w:bookmarkStart w:id="37" w:name="_Toc233644339"/>
      <w:r w:rsidRPr="00704D0E">
        <w:rPr>
          <w:noProof/>
          <w:color w:val="FFFFFF" w:themeColor="background1"/>
        </w:rPr>
        <w:lastRenderedPageBreak/>
        <w:drawing>
          <wp:anchor distT="0" distB="0" distL="114300" distR="114300" simplePos="0" relativeHeight="251658264" behindDoc="0" locked="0" layoutInCell="1" allowOverlap="1" wp14:anchorId="22F8DC81" wp14:editId="329B7262">
            <wp:simplePos x="0" y="0"/>
            <wp:positionH relativeFrom="column">
              <wp:posOffset>3006818</wp:posOffset>
            </wp:positionH>
            <wp:positionV relativeFrom="paragraph">
              <wp:posOffset>-66010</wp:posOffset>
            </wp:positionV>
            <wp:extent cx="2139276" cy="8976995"/>
            <wp:effectExtent l="19050" t="19050" r="13970" b="14605"/>
            <wp:wrapNone/>
            <wp:docPr id="745650529" name="Picture 15" descr="Bookmark with the Activity 2: The story game challeng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50529" name="Picture 15" descr="Bookmark with the Activity 2: The story game challenge on it"/>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39276" cy="8976995"/>
                    </a:xfrm>
                    <a:prstGeom prst="rect">
                      <a:avLst/>
                    </a:prstGeom>
                    <a:noFill/>
                    <a:ln>
                      <a:solidFill>
                        <a:schemeClr val="tx1"/>
                      </a:solidFill>
                    </a:ln>
                  </pic:spPr>
                </pic:pic>
              </a:graphicData>
            </a:graphic>
            <wp14:sizeRelV relativeFrom="margin">
              <wp14:pctHeight>0</wp14:pctHeight>
            </wp14:sizeRelV>
          </wp:anchor>
        </w:drawing>
      </w:r>
      <w:r w:rsidRPr="00704D0E">
        <w:rPr>
          <w:noProof/>
          <w:color w:val="FFFFFF" w:themeColor="background1"/>
        </w:rPr>
        <w:drawing>
          <wp:anchor distT="0" distB="0" distL="114300" distR="114300" simplePos="0" relativeHeight="251658265" behindDoc="0" locked="0" layoutInCell="1" allowOverlap="1" wp14:anchorId="0D4CE1CB" wp14:editId="308D2A45">
            <wp:simplePos x="0" y="0"/>
            <wp:positionH relativeFrom="column">
              <wp:posOffset>347832</wp:posOffset>
            </wp:positionH>
            <wp:positionV relativeFrom="paragraph">
              <wp:posOffset>-67472</wp:posOffset>
            </wp:positionV>
            <wp:extent cx="2139315" cy="8999220"/>
            <wp:effectExtent l="19050" t="19050" r="13335" b="11430"/>
            <wp:wrapNone/>
            <wp:docPr id="1522652414" name="Picture 15" descr="Bookmark side 1 reads &quot;I am a storytell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52414" name="Picture 15" descr="Bookmark side 1 reads &quot;I am a storyteller&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315" cy="8999220"/>
                    </a:xfrm>
                    <a:prstGeom prst="rect">
                      <a:avLst/>
                    </a:prstGeom>
                    <a:noFill/>
                    <a:ln>
                      <a:solidFill>
                        <a:schemeClr val="tx1"/>
                      </a:solidFill>
                    </a:ln>
                  </pic:spPr>
                </pic:pic>
              </a:graphicData>
            </a:graphic>
          </wp:anchor>
        </w:drawing>
      </w:r>
      <w:bookmarkEnd w:id="37"/>
    </w:p>
    <w:p w14:paraId="7E065619" w14:textId="77777777" w:rsidR="00704D0E" w:rsidRDefault="00704D0E" w:rsidP="00704D0E">
      <w:pPr>
        <w:pStyle w:val="Heading2"/>
        <w:rPr>
          <w:color w:val="FFFFFF" w:themeColor="background1"/>
        </w:rPr>
      </w:pPr>
    </w:p>
    <w:p w14:paraId="5421ECF3" w14:textId="77777777" w:rsidR="00704D0E" w:rsidRDefault="00704D0E" w:rsidP="00704D0E">
      <w:pPr>
        <w:pStyle w:val="Heading2"/>
        <w:rPr>
          <w:color w:val="FFFFFF" w:themeColor="background1"/>
        </w:rPr>
      </w:pPr>
    </w:p>
    <w:p w14:paraId="348C0776" w14:textId="77777777" w:rsidR="00704D0E" w:rsidRDefault="00704D0E" w:rsidP="00704D0E">
      <w:pPr>
        <w:pStyle w:val="Heading2"/>
        <w:rPr>
          <w:color w:val="FFFFFF" w:themeColor="background1"/>
        </w:rPr>
      </w:pPr>
    </w:p>
    <w:p w14:paraId="7B0703E5" w14:textId="77777777" w:rsidR="00704D0E" w:rsidRDefault="00704D0E" w:rsidP="00704D0E">
      <w:pPr>
        <w:pStyle w:val="Heading2"/>
        <w:rPr>
          <w:color w:val="FFFFFF" w:themeColor="background1"/>
        </w:rPr>
      </w:pPr>
    </w:p>
    <w:p w14:paraId="572D53B6" w14:textId="77777777" w:rsidR="00704D0E" w:rsidRDefault="00704D0E" w:rsidP="00704D0E">
      <w:pPr>
        <w:pStyle w:val="Heading2"/>
        <w:rPr>
          <w:color w:val="FFFFFF" w:themeColor="background1"/>
        </w:rPr>
      </w:pPr>
    </w:p>
    <w:p w14:paraId="00F16023" w14:textId="77777777" w:rsidR="00704D0E" w:rsidRDefault="00704D0E" w:rsidP="00704D0E">
      <w:pPr>
        <w:pStyle w:val="Heading2"/>
        <w:rPr>
          <w:color w:val="FFFFFF" w:themeColor="background1"/>
        </w:rPr>
      </w:pPr>
    </w:p>
    <w:p w14:paraId="4701CB39" w14:textId="77777777" w:rsidR="00704D0E" w:rsidRDefault="00704D0E" w:rsidP="00704D0E">
      <w:pPr>
        <w:pStyle w:val="Heading2"/>
        <w:rPr>
          <w:color w:val="FFFFFF" w:themeColor="background1"/>
        </w:rPr>
      </w:pPr>
    </w:p>
    <w:p w14:paraId="2ADE1F81" w14:textId="77777777" w:rsidR="00704D0E" w:rsidRDefault="00704D0E" w:rsidP="00704D0E">
      <w:pPr>
        <w:pStyle w:val="Heading2"/>
        <w:rPr>
          <w:color w:val="FFFFFF" w:themeColor="background1"/>
        </w:rPr>
      </w:pPr>
    </w:p>
    <w:p w14:paraId="266B55FB" w14:textId="77777777" w:rsidR="00704D0E" w:rsidRDefault="00704D0E" w:rsidP="00704D0E">
      <w:pPr>
        <w:pStyle w:val="Heading2"/>
        <w:rPr>
          <w:color w:val="FFFFFF" w:themeColor="background1"/>
        </w:rPr>
      </w:pPr>
    </w:p>
    <w:p w14:paraId="7ECE47E9" w14:textId="77777777" w:rsidR="00704D0E" w:rsidRDefault="00704D0E" w:rsidP="00704D0E">
      <w:pPr>
        <w:pStyle w:val="Heading2"/>
        <w:rPr>
          <w:color w:val="FFFFFF" w:themeColor="background1"/>
        </w:rPr>
      </w:pPr>
    </w:p>
    <w:p w14:paraId="4AA9ABA8" w14:textId="77777777" w:rsidR="00704D0E" w:rsidRDefault="00704D0E" w:rsidP="00704D0E">
      <w:pPr>
        <w:pStyle w:val="Heading2"/>
        <w:rPr>
          <w:color w:val="FFFFFF" w:themeColor="background1"/>
        </w:rPr>
      </w:pPr>
    </w:p>
    <w:p w14:paraId="6A2B292A" w14:textId="77777777" w:rsidR="00704D0E" w:rsidRDefault="00704D0E" w:rsidP="00704D0E">
      <w:pPr>
        <w:pStyle w:val="Heading2"/>
        <w:rPr>
          <w:color w:val="FFFFFF" w:themeColor="background1"/>
        </w:rPr>
      </w:pPr>
    </w:p>
    <w:p w14:paraId="14D727FF" w14:textId="77777777" w:rsidR="00704D0E" w:rsidRDefault="00704D0E" w:rsidP="00704D0E">
      <w:pPr>
        <w:pStyle w:val="Heading2"/>
        <w:rPr>
          <w:color w:val="FFFFFF" w:themeColor="background1"/>
        </w:rPr>
      </w:pPr>
    </w:p>
    <w:p w14:paraId="1D261F28" w14:textId="77777777" w:rsidR="00704D0E" w:rsidRDefault="00704D0E" w:rsidP="00704D0E">
      <w:pPr>
        <w:pStyle w:val="Heading2"/>
        <w:rPr>
          <w:color w:val="FFFFFF" w:themeColor="background1"/>
        </w:rPr>
      </w:pPr>
    </w:p>
    <w:p w14:paraId="5A85F9E0" w14:textId="77777777" w:rsidR="00704D0E" w:rsidRDefault="00704D0E" w:rsidP="00704D0E">
      <w:pPr>
        <w:pStyle w:val="Heading2"/>
        <w:rPr>
          <w:color w:val="FFFFFF" w:themeColor="background1"/>
        </w:rPr>
      </w:pPr>
    </w:p>
    <w:p w14:paraId="60CFF6FE" w14:textId="77777777" w:rsidR="00704D0E" w:rsidRDefault="00704D0E" w:rsidP="00704D0E">
      <w:pPr>
        <w:pStyle w:val="Heading2"/>
        <w:rPr>
          <w:color w:val="FFFFFF" w:themeColor="background1"/>
        </w:rPr>
      </w:pPr>
    </w:p>
    <w:p w14:paraId="25434857" w14:textId="77777777" w:rsidR="00704D0E" w:rsidRDefault="00704D0E" w:rsidP="00704D0E">
      <w:pPr>
        <w:pStyle w:val="Heading2"/>
        <w:rPr>
          <w:color w:val="FFFFFF" w:themeColor="background1"/>
        </w:rPr>
      </w:pPr>
    </w:p>
    <w:p w14:paraId="213AF1D2" w14:textId="77777777" w:rsidR="00704D0E" w:rsidRDefault="00704D0E" w:rsidP="00704D0E">
      <w:pPr>
        <w:pStyle w:val="Heading2"/>
        <w:rPr>
          <w:color w:val="FFFFFF" w:themeColor="background1"/>
        </w:rPr>
      </w:pPr>
    </w:p>
    <w:p w14:paraId="6D5BD250" w14:textId="77777777" w:rsidR="00704D0E" w:rsidRDefault="00704D0E" w:rsidP="00704D0E">
      <w:pPr>
        <w:pStyle w:val="Heading2"/>
        <w:rPr>
          <w:color w:val="FFFFFF" w:themeColor="background1"/>
        </w:rPr>
      </w:pPr>
    </w:p>
    <w:p w14:paraId="76A03CC6" w14:textId="77777777" w:rsidR="00704D0E" w:rsidRDefault="00704D0E" w:rsidP="00704D0E">
      <w:pPr>
        <w:pStyle w:val="Heading2"/>
        <w:rPr>
          <w:color w:val="FFFFFF" w:themeColor="background1"/>
        </w:rPr>
      </w:pPr>
    </w:p>
    <w:p w14:paraId="7C485F8D" w14:textId="77777777" w:rsidR="00704D0E" w:rsidRDefault="00704D0E" w:rsidP="00704D0E">
      <w:pPr>
        <w:pStyle w:val="Heading2"/>
        <w:rPr>
          <w:color w:val="FFFFFF" w:themeColor="background1"/>
        </w:rPr>
      </w:pPr>
    </w:p>
    <w:p w14:paraId="7F86AC83" w14:textId="77777777" w:rsidR="00704D0E" w:rsidRDefault="00704D0E" w:rsidP="00704D0E">
      <w:pPr>
        <w:pStyle w:val="Heading2"/>
        <w:rPr>
          <w:color w:val="FFFFFF" w:themeColor="background1"/>
        </w:rPr>
      </w:pPr>
    </w:p>
    <w:p w14:paraId="6C952D60" w14:textId="77777777" w:rsidR="00704D0E" w:rsidRDefault="00704D0E" w:rsidP="00704D0E">
      <w:pPr>
        <w:pStyle w:val="Heading2"/>
        <w:rPr>
          <w:color w:val="FFFFFF" w:themeColor="background1"/>
        </w:rPr>
      </w:pPr>
    </w:p>
    <w:p w14:paraId="45C34FA7" w14:textId="30172D9D" w:rsidR="00704D0E" w:rsidRDefault="00704D0E" w:rsidP="00704D0E">
      <w:pPr>
        <w:pStyle w:val="Heading2"/>
        <w:rPr>
          <w:color w:val="FFFFFF" w:themeColor="background1"/>
        </w:rPr>
      </w:pPr>
    </w:p>
    <w:p w14:paraId="6C6EB85D" w14:textId="6A2C28CD" w:rsidR="00704D0E" w:rsidRDefault="00704D0E" w:rsidP="00704D0E">
      <w:r w:rsidRPr="00704D0E">
        <w:rPr>
          <w:noProof/>
          <w:color w:val="FFFFFF" w:themeColor="background1"/>
        </w:rPr>
        <w:lastRenderedPageBreak/>
        <w:drawing>
          <wp:anchor distT="0" distB="0" distL="114300" distR="114300" simplePos="0" relativeHeight="251658266" behindDoc="0" locked="0" layoutInCell="1" allowOverlap="1" wp14:anchorId="037A7AE6" wp14:editId="369FEE7E">
            <wp:simplePos x="0" y="0"/>
            <wp:positionH relativeFrom="column">
              <wp:posOffset>3006725</wp:posOffset>
            </wp:positionH>
            <wp:positionV relativeFrom="paragraph">
              <wp:posOffset>295275</wp:posOffset>
            </wp:positionV>
            <wp:extent cx="2138680" cy="8976995"/>
            <wp:effectExtent l="19050" t="19050" r="13970" b="14605"/>
            <wp:wrapNone/>
            <wp:docPr id="2103631217" name="Picture 15" descr="Bookmark with the Activity 3: Write the sequel challeng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1217" name="Picture 15" descr="Bookmark with the Activity 3: Write the sequel challenge on it"/>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38680" cy="8976995"/>
                    </a:xfrm>
                    <a:prstGeom prst="rect">
                      <a:avLst/>
                    </a:prstGeom>
                    <a:noFill/>
                    <a:ln>
                      <a:solidFill>
                        <a:schemeClr val="tx1"/>
                      </a:solidFill>
                    </a:ln>
                  </pic:spPr>
                </pic:pic>
              </a:graphicData>
            </a:graphic>
            <wp14:sizeRelV relativeFrom="margin">
              <wp14:pctHeight>0</wp14:pctHeight>
            </wp14:sizeRelV>
          </wp:anchor>
        </w:drawing>
      </w:r>
    </w:p>
    <w:p w14:paraId="6EA3C297" w14:textId="5729659D" w:rsidR="00704D0E" w:rsidRDefault="00704D0E" w:rsidP="00704D0E">
      <w:pPr>
        <w:pStyle w:val="Heading2"/>
        <w:rPr>
          <w:color w:val="FFFFFF" w:themeColor="background1"/>
        </w:rPr>
      </w:pPr>
      <w:bookmarkStart w:id="38" w:name="_Toc233644340"/>
      <w:r w:rsidRPr="00704D0E">
        <w:rPr>
          <w:noProof/>
          <w:color w:val="FFFFFF" w:themeColor="background1"/>
        </w:rPr>
        <w:drawing>
          <wp:anchor distT="0" distB="0" distL="114300" distR="114300" simplePos="0" relativeHeight="251658267" behindDoc="0" locked="0" layoutInCell="1" allowOverlap="1" wp14:anchorId="282A94F4" wp14:editId="2B2B4918">
            <wp:simplePos x="0" y="0"/>
            <wp:positionH relativeFrom="column">
              <wp:posOffset>347832</wp:posOffset>
            </wp:positionH>
            <wp:positionV relativeFrom="paragraph">
              <wp:posOffset>-67472</wp:posOffset>
            </wp:positionV>
            <wp:extent cx="2139315" cy="8999220"/>
            <wp:effectExtent l="19050" t="19050" r="13335" b="11430"/>
            <wp:wrapNone/>
            <wp:docPr id="1352574503" name="Picture 15" descr="Bookmark side 1 reads &quot;I am a storytell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74503" name="Picture 15" descr="Bookmark side 1 reads &quot;I am a storyteller&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315" cy="8999220"/>
                    </a:xfrm>
                    <a:prstGeom prst="rect">
                      <a:avLst/>
                    </a:prstGeom>
                    <a:noFill/>
                    <a:ln>
                      <a:solidFill>
                        <a:schemeClr val="tx1"/>
                      </a:solidFill>
                    </a:ln>
                  </pic:spPr>
                </pic:pic>
              </a:graphicData>
            </a:graphic>
          </wp:anchor>
        </w:drawing>
      </w:r>
      <w:bookmarkEnd w:id="38"/>
    </w:p>
    <w:p w14:paraId="1B6D0FF9" w14:textId="77777777" w:rsidR="00704D0E" w:rsidRDefault="00704D0E" w:rsidP="00704D0E">
      <w:pPr>
        <w:pStyle w:val="Heading2"/>
        <w:rPr>
          <w:color w:val="FFFFFF" w:themeColor="background1"/>
        </w:rPr>
      </w:pPr>
    </w:p>
    <w:p w14:paraId="420A7356" w14:textId="77777777" w:rsidR="00704D0E" w:rsidRDefault="00704D0E" w:rsidP="00704D0E">
      <w:pPr>
        <w:pStyle w:val="Heading2"/>
        <w:rPr>
          <w:color w:val="FFFFFF" w:themeColor="background1"/>
        </w:rPr>
      </w:pPr>
    </w:p>
    <w:p w14:paraId="25F786B5" w14:textId="77777777" w:rsidR="00704D0E" w:rsidRDefault="00704D0E" w:rsidP="00704D0E">
      <w:pPr>
        <w:pStyle w:val="Heading2"/>
        <w:rPr>
          <w:color w:val="FFFFFF" w:themeColor="background1"/>
        </w:rPr>
      </w:pPr>
    </w:p>
    <w:p w14:paraId="23F786C7" w14:textId="77777777" w:rsidR="00704D0E" w:rsidRDefault="00704D0E" w:rsidP="00704D0E">
      <w:pPr>
        <w:pStyle w:val="Heading2"/>
        <w:rPr>
          <w:color w:val="FFFFFF" w:themeColor="background1"/>
        </w:rPr>
      </w:pPr>
    </w:p>
    <w:p w14:paraId="69FA3C88" w14:textId="77777777" w:rsidR="00704D0E" w:rsidRDefault="00704D0E" w:rsidP="00704D0E">
      <w:pPr>
        <w:pStyle w:val="Heading2"/>
        <w:rPr>
          <w:color w:val="FFFFFF" w:themeColor="background1"/>
        </w:rPr>
      </w:pPr>
    </w:p>
    <w:p w14:paraId="3FF12F1C" w14:textId="77777777" w:rsidR="00704D0E" w:rsidRDefault="00704D0E" w:rsidP="00704D0E">
      <w:pPr>
        <w:pStyle w:val="Heading2"/>
        <w:rPr>
          <w:color w:val="FFFFFF" w:themeColor="background1"/>
        </w:rPr>
      </w:pPr>
    </w:p>
    <w:p w14:paraId="22A908C2" w14:textId="77777777" w:rsidR="00704D0E" w:rsidRDefault="00704D0E" w:rsidP="00704D0E">
      <w:pPr>
        <w:pStyle w:val="Heading2"/>
        <w:rPr>
          <w:color w:val="FFFFFF" w:themeColor="background1"/>
        </w:rPr>
      </w:pPr>
    </w:p>
    <w:p w14:paraId="49C1CE2C" w14:textId="77777777" w:rsidR="00704D0E" w:rsidRDefault="00704D0E" w:rsidP="00704D0E">
      <w:pPr>
        <w:pStyle w:val="Heading2"/>
        <w:rPr>
          <w:color w:val="FFFFFF" w:themeColor="background1"/>
        </w:rPr>
      </w:pPr>
    </w:p>
    <w:p w14:paraId="2B0F43B4" w14:textId="77777777" w:rsidR="00704D0E" w:rsidRDefault="00704D0E" w:rsidP="00704D0E">
      <w:pPr>
        <w:pStyle w:val="Heading2"/>
        <w:rPr>
          <w:color w:val="FFFFFF" w:themeColor="background1"/>
        </w:rPr>
      </w:pPr>
    </w:p>
    <w:p w14:paraId="03A52271" w14:textId="77777777" w:rsidR="00704D0E" w:rsidRDefault="00704D0E" w:rsidP="00704D0E">
      <w:pPr>
        <w:pStyle w:val="Heading2"/>
        <w:rPr>
          <w:color w:val="FFFFFF" w:themeColor="background1"/>
        </w:rPr>
      </w:pPr>
    </w:p>
    <w:p w14:paraId="7126F88D" w14:textId="77777777" w:rsidR="00704D0E" w:rsidRDefault="00704D0E" w:rsidP="00704D0E">
      <w:pPr>
        <w:pStyle w:val="Heading2"/>
        <w:rPr>
          <w:color w:val="FFFFFF" w:themeColor="background1"/>
        </w:rPr>
      </w:pPr>
    </w:p>
    <w:p w14:paraId="7F1A3F91" w14:textId="77777777" w:rsidR="00704D0E" w:rsidRDefault="00704D0E" w:rsidP="00704D0E">
      <w:pPr>
        <w:pStyle w:val="Heading2"/>
        <w:rPr>
          <w:color w:val="FFFFFF" w:themeColor="background1"/>
        </w:rPr>
      </w:pPr>
    </w:p>
    <w:p w14:paraId="2D0591BE" w14:textId="77777777" w:rsidR="00704D0E" w:rsidRDefault="00704D0E" w:rsidP="00704D0E">
      <w:pPr>
        <w:pStyle w:val="Heading2"/>
        <w:rPr>
          <w:color w:val="FFFFFF" w:themeColor="background1"/>
        </w:rPr>
      </w:pPr>
    </w:p>
    <w:p w14:paraId="49B4E770" w14:textId="77777777" w:rsidR="00704D0E" w:rsidRDefault="00704D0E" w:rsidP="00704D0E">
      <w:pPr>
        <w:pStyle w:val="Heading2"/>
        <w:rPr>
          <w:color w:val="FFFFFF" w:themeColor="background1"/>
        </w:rPr>
      </w:pPr>
    </w:p>
    <w:p w14:paraId="3C1F7D1E" w14:textId="77777777" w:rsidR="00704D0E" w:rsidRDefault="00704D0E" w:rsidP="00704D0E">
      <w:pPr>
        <w:pStyle w:val="Heading2"/>
        <w:rPr>
          <w:color w:val="FFFFFF" w:themeColor="background1"/>
        </w:rPr>
      </w:pPr>
    </w:p>
    <w:p w14:paraId="1F0FC20A" w14:textId="77777777" w:rsidR="00704D0E" w:rsidRDefault="00704D0E" w:rsidP="00704D0E">
      <w:pPr>
        <w:pStyle w:val="Heading2"/>
        <w:rPr>
          <w:color w:val="FFFFFF" w:themeColor="background1"/>
        </w:rPr>
      </w:pPr>
    </w:p>
    <w:p w14:paraId="3A93C0D1" w14:textId="77777777" w:rsidR="00704D0E" w:rsidRDefault="00704D0E" w:rsidP="00704D0E">
      <w:pPr>
        <w:pStyle w:val="Heading2"/>
        <w:rPr>
          <w:color w:val="FFFFFF" w:themeColor="background1"/>
        </w:rPr>
      </w:pPr>
    </w:p>
    <w:p w14:paraId="5158DAD5" w14:textId="77777777" w:rsidR="00704D0E" w:rsidRDefault="00704D0E" w:rsidP="00704D0E">
      <w:pPr>
        <w:pStyle w:val="Heading2"/>
        <w:rPr>
          <w:color w:val="FFFFFF" w:themeColor="background1"/>
        </w:rPr>
      </w:pPr>
    </w:p>
    <w:p w14:paraId="58CFED1A" w14:textId="77777777" w:rsidR="00704D0E" w:rsidRDefault="00704D0E" w:rsidP="00704D0E">
      <w:pPr>
        <w:pStyle w:val="Heading2"/>
        <w:rPr>
          <w:color w:val="FFFFFF" w:themeColor="background1"/>
        </w:rPr>
      </w:pPr>
    </w:p>
    <w:p w14:paraId="3BC7E27A" w14:textId="77777777" w:rsidR="00704D0E" w:rsidRDefault="00704D0E" w:rsidP="00704D0E">
      <w:pPr>
        <w:pStyle w:val="Heading2"/>
        <w:rPr>
          <w:color w:val="FFFFFF" w:themeColor="background1"/>
        </w:rPr>
      </w:pPr>
    </w:p>
    <w:p w14:paraId="7E482899" w14:textId="77777777" w:rsidR="00704D0E" w:rsidRDefault="00704D0E" w:rsidP="00704D0E">
      <w:pPr>
        <w:pStyle w:val="Heading2"/>
        <w:rPr>
          <w:color w:val="FFFFFF" w:themeColor="background1"/>
        </w:rPr>
      </w:pPr>
    </w:p>
    <w:p w14:paraId="314A8452" w14:textId="77777777" w:rsidR="00704D0E" w:rsidRDefault="00704D0E" w:rsidP="00704D0E">
      <w:pPr>
        <w:pStyle w:val="Heading2"/>
        <w:rPr>
          <w:color w:val="FFFFFF" w:themeColor="background1"/>
        </w:rPr>
      </w:pPr>
    </w:p>
    <w:p w14:paraId="61968B59" w14:textId="298F6672" w:rsidR="00704D0E" w:rsidRDefault="00704D0E" w:rsidP="00704D0E"/>
    <w:p w14:paraId="676CC1C0" w14:textId="77777777" w:rsidR="00704D0E" w:rsidRDefault="00704D0E" w:rsidP="00704D0E">
      <w:pPr>
        <w:pStyle w:val="Heading2"/>
        <w:rPr>
          <w:color w:val="FFFFFF" w:themeColor="background1"/>
        </w:rPr>
      </w:pPr>
      <w:bookmarkStart w:id="39" w:name="_Toc233644341"/>
      <w:r w:rsidRPr="00704D0E">
        <w:rPr>
          <w:noProof/>
          <w:color w:val="FFFFFF" w:themeColor="background1"/>
        </w:rPr>
        <w:lastRenderedPageBreak/>
        <w:drawing>
          <wp:anchor distT="0" distB="0" distL="114300" distR="114300" simplePos="0" relativeHeight="251658268" behindDoc="0" locked="0" layoutInCell="1" allowOverlap="1" wp14:anchorId="31651133" wp14:editId="68554B01">
            <wp:simplePos x="0" y="0"/>
            <wp:positionH relativeFrom="column">
              <wp:posOffset>3006818</wp:posOffset>
            </wp:positionH>
            <wp:positionV relativeFrom="paragraph">
              <wp:posOffset>-66010</wp:posOffset>
            </wp:positionV>
            <wp:extent cx="2139276" cy="8976995"/>
            <wp:effectExtent l="19050" t="19050" r="13970" b="14605"/>
            <wp:wrapNone/>
            <wp:docPr id="2083625209" name="Picture 15" descr="Bookmark with the Activity 4: A day in the life challeng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25209" name="Picture 15" descr="Bookmark with the Activity 4: A day in the life challenge on i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39276" cy="8976995"/>
                    </a:xfrm>
                    <a:prstGeom prst="rect">
                      <a:avLst/>
                    </a:prstGeom>
                    <a:noFill/>
                    <a:ln>
                      <a:solidFill>
                        <a:schemeClr val="tx1"/>
                      </a:solidFill>
                    </a:ln>
                  </pic:spPr>
                </pic:pic>
              </a:graphicData>
            </a:graphic>
            <wp14:sizeRelV relativeFrom="margin">
              <wp14:pctHeight>0</wp14:pctHeight>
            </wp14:sizeRelV>
          </wp:anchor>
        </w:drawing>
      </w:r>
      <w:r w:rsidRPr="00704D0E">
        <w:rPr>
          <w:noProof/>
          <w:color w:val="FFFFFF" w:themeColor="background1"/>
        </w:rPr>
        <w:drawing>
          <wp:anchor distT="0" distB="0" distL="114300" distR="114300" simplePos="0" relativeHeight="251658269" behindDoc="0" locked="0" layoutInCell="1" allowOverlap="1" wp14:anchorId="1061AFBF" wp14:editId="2E6B602C">
            <wp:simplePos x="0" y="0"/>
            <wp:positionH relativeFrom="column">
              <wp:posOffset>347832</wp:posOffset>
            </wp:positionH>
            <wp:positionV relativeFrom="paragraph">
              <wp:posOffset>-67472</wp:posOffset>
            </wp:positionV>
            <wp:extent cx="2139315" cy="8999220"/>
            <wp:effectExtent l="19050" t="19050" r="13335" b="11430"/>
            <wp:wrapNone/>
            <wp:docPr id="1421297592" name="Picture 15" descr="Bookmark side 1 reads &quot;I am a storytell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97592" name="Picture 15" descr="Bookmark side 1 reads &quot;I am a storyteller&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315" cy="8999220"/>
                    </a:xfrm>
                    <a:prstGeom prst="rect">
                      <a:avLst/>
                    </a:prstGeom>
                    <a:noFill/>
                    <a:ln>
                      <a:solidFill>
                        <a:schemeClr val="tx1"/>
                      </a:solidFill>
                    </a:ln>
                  </pic:spPr>
                </pic:pic>
              </a:graphicData>
            </a:graphic>
          </wp:anchor>
        </w:drawing>
      </w:r>
      <w:bookmarkEnd w:id="39"/>
    </w:p>
    <w:p w14:paraId="5251DC95" w14:textId="77777777" w:rsidR="00704D0E" w:rsidRDefault="00704D0E" w:rsidP="00704D0E">
      <w:pPr>
        <w:pStyle w:val="Heading2"/>
        <w:rPr>
          <w:color w:val="FFFFFF" w:themeColor="background1"/>
        </w:rPr>
      </w:pPr>
    </w:p>
    <w:p w14:paraId="2988274F" w14:textId="77777777" w:rsidR="00704D0E" w:rsidRDefault="00704D0E" w:rsidP="00704D0E">
      <w:pPr>
        <w:pStyle w:val="Heading2"/>
        <w:rPr>
          <w:color w:val="FFFFFF" w:themeColor="background1"/>
        </w:rPr>
      </w:pPr>
    </w:p>
    <w:p w14:paraId="6758B9BE" w14:textId="77777777" w:rsidR="00704D0E" w:rsidRDefault="00704D0E" w:rsidP="00704D0E">
      <w:pPr>
        <w:pStyle w:val="Heading2"/>
        <w:rPr>
          <w:color w:val="FFFFFF" w:themeColor="background1"/>
        </w:rPr>
      </w:pPr>
    </w:p>
    <w:p w14:paraId="51DAA921" w14:textId="77777777" w:rsidR="00704D0E" w:rsidRDefault="00704D0E" w:rsidP="00704D0E">
      <w:pPr>
        <w:pStyle w:val="Heading2"/>
        <w:rPr>
          <w:color w:val="FFFFFF" w:themeColor="background1"/>
        </w:rPr>
      </w:pPr>
    </w:p>
    <w:p w14:paraId="4C974189" w14:textId="77777777" w:rsidR="00704D0E" w:rsidRDefault="00704D0E" w:rsidP="00704D0E">
      <w:pPr>
        <w:pStyle w:val="Heading2"/>
        <w:rPr>
          <w:color w:val="FFFFFF" w:themeColor="background1"/>
        </w:rPr>
      </w:pPr>
    </w:p>
    <w:p w14:paraId="61BA09D9" w14:textId="77777777" w:rsidR="00704D0E" w:rsidRDefault="00704D0E" w:rsidP="00704D0E">
      <w:pPr>
        <w:pStyle w:val="Heading2"/>
        <w:rPr>
          <w:color w:val="FFFFFF" w:themeColor="background1"/>
        </w:rPr>
      </w:pPr>
    </w:p>
    <w:p w14:paraId="3918A4F2" w14:textId="77777777" w:rsidR="00704D0E" w:rsidRDefault="00704D0E" w:rsidP="00704D0E">
      <w:pPr>
        <w:pStyle w:val="Heading2"/>
        <w:rPr>
          <w:color w:val="FFFFFF" w:themeColor="background1"/>
        </w:rPr>
      </w:pPr>
    </w:p>
    <w:p w14:paraId="017CACF6" w14:textId="77777777" w:rsidR="00704D0E" w:rsidRDefault="00704D0E" w:rsidP="00704D0E">
      <w:pPr>
        <w:pStyle w:val="Heading2"/>
        <w:rPr>
          <w:color w:val="FFFFFF" w:themeColor="background1"/>
        </w:rPr>
      </w:pPr>
    </w:p>
    <w:p w14:paraId="27041310" w14:textId="77777777" w:rsidR="00704D0E" w:rsidRDefault="00704D0E" w:rsidP="00704D0E">
      <w:pPr>
        <w:pStyle w:val="Heading2"/>
        <w:rPr>
          <w:color w:val="FFFFFF" w:themeColor="background1"/>
        </w:rPr>
      </w:pPr>
    </w:p>
    <w:p w14:paraId="625C2168" w14:textId="77777777" w:rsidR="00704D0E" w:rsidRDefault="00704D0E" w:rsidP="00704D0E">
      <w:pPr>
        <w:pStyle w:val="Heading2"/>
        <w:rPr>
          <w:color w:val="FFFFFF" w:themeColor="background1"/>
        </w:rPr>
      </w:pPr>
    </w:p>
    <w:p w14:paraId="7F9AF639" w14:textId="4C5C893A" w:rsidR="00704D0E" w:rsidRDefault="00704D0E" w:rsidP="00704D0E">
      <w:pPr>
        <w:pStyle w:val="Heading2"/>
        <w:rPr>
          <w:color w:val="FFFFFF" w:themeColor="background1"/>
        </w:rPr>
      </w:pPr>
    </w:p>
    <w:p w14:paraId="46550990" w14:textId="556FBBA8" w:rsidR="00704D0E" w:rsidRDefault="00704D0E" w:rsidP="00704D0E">
      <w:pPr>
        <w:pStyle w:val="Heading2"/>
        <w:rPr>
          <w:color w:val="FFFFFF" w:themeColor="background1"/>
        </w:rPr>
      </w:pPr>
    </w:p>
    <w:p w14:paraId="4D0391CD" w14:textId="7E229E1E" w:rsidR="00704D0E" w:rsidRDefault="00704D0E" w:rsidP="00704D0E">
      <w:pPr>
        <w:pStyle w:val="Heading2"/>
        <w:rPr>
          <w:color w:val="FFFFFF" w:themeColor="background1"/>
        </w:rPr>
      </w:pPr>
    </w:p>
    <w:p w14:paraId="3BA36407" w14:textId="573D2845" w:rsidR="00704D0E" w:rsidRDefault="00704D0E" w:rsidP="00704D0E">
      <w:pPr>
        <w:pStyle w:val="Heading2"/>
        <w:rPr>
          <w:color w:val="FFFFFF" w:themeColor="background1"/>
        </w:rPr>
      </w:pPr>
    </w:p>
    <w:p w14:paraId="0D1F2DA9" w14:textId="77777777" w:rsidR="00704D0E" w:rsidRDefault="00704D0E" w:rsidP="00704D0E">
      <w:pPr>
        <w:pStyle w:val="Heading2"/>
        <w:rPr>
          <w:color w:val="FFFFFF" w:themeColor="background1"/>
        </w:rPr>
      </w:pPr>
    </w:p>
    <w:p w14:paraId="3ADE94D4" w14:textId="5AB65E7C" w:rsidR="00494E93" w:rsidRDefault="00494E93" w:rsidP="00704D0E">
      <w:pPr>
        <w:pStyle w:val="Heading2"/>
        <w:rPr>
          <w:color w:val="FFFFFF" w:themeColor="background1"/>
        </w:rPr>
      </w:pPr>
    </w:p>
    <w:p w14:paraId="74CD3752" w14:textId="77777777" w:rsidR="00704D0E" w:rsidRDefault="00704D0E" w:rsidP="00704D0E"/>
    <w:p w14:paraId="74EACAE5" w14:textId="77777777" w:rsidR="00704D0E" w:rsidRDefault="00704D0E" w:rsidP="00704D0E"/>
    <w:p w14:paraId="5A6B3FD5" w14:textId="77777777" w:rsidR="00704D0E" w:rsidRDefault="00704D0E" w:rsidP="00704D0E"/>
    <w:p w14:paraId="510B4770" w14:textId="77777777" w:rsidR="00704D0E" w:rsidRDefault="00704D0E" w:rsidP="00704D0E"/>
    <w:p w14:paraId="4CFC7A43" w14:textId="77777777" w:rsidR="00494E93" w:rsidRPr="00494E93" w:rsidRDefault="00494E93" w:rsidP="00494E93"/>
    <w:sectPr w:rsidR="00494E93" w:rsidRPr="00494E93"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E2A4E" w14:textId="77777777" w:rsidR="00C415DE" w:rsidRDefault="00C415DE" w:rsidP="00DA087C">
      <w:r>
        <w:separator/>
      </w:r>
    </w:p>
    <w:p w14:paraId="7C69BEAF" w14:textId="77777777" w:rsidR="00C415DE" w:rsidRDefault="00C415DE" w:rsidP="00DA087C"/>
    <w:p w14:paraId="7FC5434B" w14:textId="77777777" w:rsidR="00C415DE" w:rsidRDefault="00C415DE" w:rsidP="00DA087C"/>
  </w:endnote>
  <w:endnote w:type="continuationSeparator" w:id="0">
    <w:p w14:paraId="7F35BBCB" w14:textId="77777777" w:rsidR="00C415DE" w:rsidRDefault="00C415DE" w:rsidP="00DA087C">
      <w:r>
        <w:continuationSeparator/>
      </w:r>
    </w:p>
    <w:p w14:paraId="4B725FAB" w14:textId="77777777" w:rsidR="00C415DE" w:rsidRDefault="00C415DE" w:rsidP="00DA087C"/>
    <w:p w14:paraId="7DCD05F3" w14:textId="77777777" w:rsidR="00C415DE" w:rsidRDefault="00C415DE"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79E4312F"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423FD7FA"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8E8A1" w14:textId="77777777" w:rsidR="00C415DE" w:rsidRDefault="00C415DE" w:rsidP="00DA087C">
      <w:r>
        <w:separator/>
      </w:r>
    </w:p>
    <w:p w14:paraId="3A1155CF" w14:textId="77777777" w:rsidR="00C415DE" w:rsidRDefault="00C415DE" w:rsidP="00DA087C"/>
    <w:p w14:paraId="4615C090" w14:textId="77777777" w:rsidR="00C415DE" w:rsidRDefault="00C415DE" w:rsidP="00DA087C"/>
  </w:footnote>
  <w:footnote w:type="continuationSeparator" w:id="0">
    <w:p w14:paraId="69129BF5" w14:textId="77777777" w:rsidR="00C415DE" w:rsidRDefault="00C415DE" w:rsidP="00DA087C">
      <w:r>
        <w:continuationSeparator/>
      </w:r>
    </w:p>
    <w:p w14:paraId="09F5FD38" w14:textId="77777777" w:rsidR="00C415DE" w:rsidRDefault="00C415DE" w:rsidP="00DA087C"/>
    <w:p w14:paraId="3D000072" w14:textId="77777777" w:rsidR="00C415DE" w:rsidRDefault="00C415DE"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D6961"/>
    <w:multiLevelType w:val="hybridMultilevel"/>
    <w:tmpl w:val="DB8E8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34D2D"/>
    <w:multiLevelType w:val="hybridMultilevel"/>
    <w:tmpl w:val="E1CE1ED2"/>
    <w:lvl w:ilvl="0" w:tplc="08090001">
      <w:start w:val="1"/>
      <w:numFmt w:val="bullet"/>
      <w:lvlText w:val=""/>
      <w:lvlJc w:val="left"/>
      <w:pPr>
        <w:ind w:left="720" w:hanging="360"/>
      </w:pPr>
      <w:rPr>
        <w:rFonts w:ascii="Symbol" w:hAnsi="Symbol" w:hint="default"/>
      </w:rPr>
    </w:lvl>
    <w:lvl w:ilvl="1" w:tplc="C87486F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39142C"/>
    <w:multiLevelType w:val="hybridMultilevel"/>
    <w:tmpl w:val="D39CC21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641487A"/>
    <w:multiLevelType w:val="hybridMultilevel"/>
    <w:tmpl w:val="754E9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3E5AA6"/>
    <w:multiLevelType w:val="hybridMultilevel"/>
    <w:tmpl w:val="A0F09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7039884">
    <w:abstractNumId w:val="10"/>
  </w:num>
  <w:num w:numId="2" w16cid:durableId="2059355441">
    <w:abstractNumId w:val="40"/>
  </w:num>
  <w:num w:numId="3" w16cid:durableId="268319644">
    <w:abstractNumId w:val="19"/>
  </w:num>
  <w:num w:numId="4" w16cid:durableId="1242833555">
    <w:abstractNumId w:val="9"/>
  </w:num>
  <w:num w:numId="5" w16cid:durableId="903636465">
    <w:abstractNumId w:val="28"/>
  </w:num>
  <w:num w:numId="6" w16cid:durableId="1073892104">
    <w:abstractNumId w:val="25"/>
  </w:num>
  <w:num w:numId="7" w16cid:durableId="435448530">
    <w:abstractNumId w:val="22"/>
  </w:num>
  <w:num w:numId="8" w16cid:durableId="2079207814">
    <w:abstractNumId w:val="36"/>
  </w:num>
  <w:num w:numId="9" w16cid:durableId="1058361515">
    <w:abstractNumId w:val="34"/>
  </w:num>
  <w:num w:numId="10" w16cid:durableId="1209759709">
    <w:abstractNumId w:val="0"/>
  </w:num>
  <w:num w:numId="11" w16cid:durableId="308946001">
    <w:abstractNumId w:val="20"/>
  </w:num>
  <w:num w:numId="12" w16cid:durableId="295264536">
    <w:abstractNumId w:val="18"/>
  </w:num>
  <w:num w:numId="13" w16cid:durableId="470947319">
    <w:abstractNumId w:val="29"/>
  </w:num>
  <w:num w:numId="14" w16cid:durableId="1725371968">
    <w:abstractNumId w:val="7"/>
  </w:num>
  <w:num w:numId="15" w16cid:durableId="975528714">
    <w:abstractNumId w:val="13"/>
  </w:num>
  <w:num w:numId="16" w16cid:durableId="1793281885">
    <w:abstractNumId w:val="35"/>
  </w:num>
  <w:num w:numId="17" w16cid:durableId="756251441">
    <w:abstractNumId w:val="27"/>
  </w:num>
  <w:num w:numId="18" w16cid:durableId="242184731">
    <w:abstractNumId w:val="2"/>
  </w:num>
  <w:num w:numId="19" w16cid:durableId="1537620505">
    <w:abstractNumId w:val="4"/>
  </w:num>
  <w:num w:numId="20" w16cid:durableId="1211914543">
    <w:abstractNumId w:val="14"/>
  </w:num>
  <w:num w:numId="21" w16cid:durableId="1604800253">
    <w:abstractNumId w:val="3"/>
  </w:num>
  <w:num w:numId="22" w16cid:durableId="1974942386">
    <w:abstractNumId w:val="21"/>
  </w:num>
  <w:num w:numId="23" w16cid:durableId="1688100073">
    <w:abstractNumId w:val="1"/>
  </w:num>
  <w:num w:numId="24" w16cid:durableId="265966325">
    <w:abstractNumId w:val="11"/>
  </w:num>
  <w:num w:numId="25" w16cid:durableId="1972906071">
    <w:abstractNumId w:val="38"/>
  </w:num>
  <w:num w:numId="26" w16cid:durableId="2000961668">
    <w:abstractNumId w:val="30"/>
  </w:num>
  <w:num w:numId="27" w16cid:durableId="337661509">
    <w:abstractNumId w:val="39"/>
  </w:num>
  <w:num w:numId="28" w16cid:durableId="1630013249">
    <w:abstractNumId w:val="23"/>
  </w:num>
  <w:num w:numId="29" w16cid:durableId="1488473775">
    <w:abstractNumId w:val="33"/>
  </w:num>
  <w:num w:numId="30" w16cid:durableId="882326457">
    <w:abstractNumId w:val="8"/>
  </w:num>
  <w:num w:numId="31" w16cid:durableId="394208925">
    <w:abstractNumId w:val="15"/>
  </w:num>
  <w:num w:numId="32" w16cid:durableId="422531853">
    <w:abstractNumId w:val="12"/>
  </w:num>
  <w:num w:numId="33" w16cid:durableId="936668752">
    <w:abstractNumId w:val="24"/>
  </w:num>
  <w:num w:numId="34" w16cid:durableId="708141180">
    <w:abstractNumId w:val="16"/>
  </w:num>
  <w:num w:numId="35" w16cid:durableId="2143110862">
    <w:abstractNumId w:val="37"/>
  </w:num>
  <w:num w:numId="36" w16cid:durableId="1076702518">
    <w:abstractNumId w:val="31"/>
  </w:num>
  <w:num w:numId="37" w16cid:durableId="999307991">
    <w:abstractNumId w:val="6"/>
  </w:num>
  <w:num w:numId="38" w16cid:durableId="969939931">
    <w:abstractNumId w:val="26"/>
  </w:num>
  <w:num w:numId="39" w16cid:durableId="507789943">
    <w:abstractNumId w:val="5"/>
  </w:num>
  <w:num w:numId="40" w16cid:durableId="486822919">
    <w:abstractNumId w:val="17"/>
  </w:num>
  <w:num w:numId="41" w16cid:durableId="130935691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B91"/>
    <w:rsid w:val="00001B91"/>
    <w:rsid w:val="000102FB"/>
    <w:rsid w:val="000204A3"/>
    <w:rsid w:val="00025A01"/>
    <w:rsid w:val="00025A26"/>
    <w:rsid w:val="00025D4A"/>
    <w:rsid w:val="00027C24"/>
    <w:rsid w:val="0003618E"/>
    <w:rsid w:val="00037520"/>
    <w:rsid w:val="00050180"/>
    <w:rsid w:val="00065DEE"/>
    <w:rsid w:val="000747E0"/>
    <w:rsid w:val="000A3BE6"/>
    <w:rsid w:val="000A3E1A"/>
    <w:rsid w:val="000A639C"/>
    <w:rsid w:val="000B26C7"/>
    <w:rsid w:val="000C7577"/>
    <w:rsid w:val="000D248F"/>
    <w:rsid w:val="000E1C40"/>
    <w:rsid w:val="000F611D"/>
    <w:rsid w:val="00103061"/>
    <w:rsid w:val="00111E61"/>
    <w:rsid w:val="00124059"/>
    <w:rsid w:val="00137248"/>
    <w:rsid w:val="00144A26"/>
    <w:rsid w:val="0014657E"/>
    <w:rsid w:val="00151EB2"/>
    <w:rsid w:val="00174175"/>
    <w:rsid w:val="00180989"/>
    <w:rsid w:val="001824B2"/>
    <w:rsid w:val="001868E3"/>
    <w:rsid w:val="001933F6"/>
    <w:rsid w:val="0019780B"/>
    <w:rsid w:val="001B6985"/>
    <w:rsid w:val="001B7A86"/>
    <w:rsid w:val="001D263C"/>
    <w:rsid w:val="001F7DCE"/>
    <w:rsid w:val="00200CC9"/>
    <w:rsid w:val="00205777"/>
    <w:rsid w:val="002500A1"/>
    <w:rsid w:val="00263A77"/>
    <w:rsid w:val="00264E31"/>
    <w:rsid w:val="00267049"/>
    <w:rsid w:val="002922D4"/>
    <w:rsid w:val="00292796"/>
    <w:rsid w:val="00294E3A"/>
    <w:rsid w:val="002A2863"/>
    <w:rsid w:val="002E5EF0"/>
    <w:rsid w:val="002E781E"/>
    <w:rsid w:val="00305EF8"/>
    <w:rsid w:val="00307D13"/>
    <w:rsid w:val="0031499A"/>
    <w:rsid w:val="0031522A"/>
    <w:rsid w:val="00351AC5"/>
    <w:rsid w:val="003528C4"/>
    <w:rsid w:val="00363123"/>
    <w:rsid w:val="003679A9"/>
    <w:rsid w:val="00371CCD"/>
    <w:rsid w:val="00373623"/>
    <w:rsid w:val="003A42DD"/>
    <w:rsid w:val="003E2815"/>
    <w:rsid w:val="00406B44"/>
    <w:rsid w:val="00407351"/>
    <w:rsid w:val="00417569"/>
    <w:rsid w:val="00432721"/>
    <w:rsid w:val="00450D44"/>
    <w:rsid w:val="00453467"/>
    <w:rsid w:val="00454652"/>
    <w:rsid w:val="00493909"/>
    <w:rsid w:val="00494E93"/>
    <w:rsid w:val="004A2EBA"/>
    <w:rsid w:val="004B5F44"/>
    <w:rsid w:val="004B673A"/>
    <w:rsid w:val="004E505B"/>
    <w:rsid w:val="00513371"/>
    <w:rsid w:val="00520212"/>
    <w:rsid w:val="005267EB"/>
    <w:rsid w:val="00532F6B"/>
    <w:rsid w:val="00534FC6"/>
    <w:rsid w:val="00540017"/>
    <w:rsid w:val="00541B5B"/>
    <w:rsid w:val="005472DF"/>
    <w:rsid w:val="00561033"/>
    <w:rsid w:val="00563BCA"/>
    <w:rsid w:val="005668D8"/>
    <w:rsid w:val="00567299"/>
    <w:rsid w:val="00571F75"/>
    <w:rsid w:val="005858F4"/>
    <w:rsid w:val="00591A0F"/>
    <w:rsid w:val="0059516F"/>
    <w:rsid w:val="00596C83"/>
    <w:rsid w:val="005E67F3"/>
    <w:rsid w:val="00640876"/>
    <w:rsid w:val="0067572D"/>
    <w:rsid w:val="00682EB9"/>
    <w:rsid w:val="006C0DAB"/>
    <w:rsid w:val="006D101B"/>
    <w:rsid w:val="006D1D40"/>
    <w:rsid w:val="006E0C0C"/>
    <w:rsid w:val="006F4548"/>
    <w:rsid w:val="006F5773"/>
    <w:rsid w:val="00704D0E"/>
    <w:rsid w:val="00715CD4"/>
    <w:rsid w:val="0073000F"/>
    <w:rsid w:val="00731D07"/>
    <w:rsid w:val="00733DF5"/>
    <w:rsid w:val="00742EC4"/>
    <w:rsid w:val="007549A0"/>
    <w:rsid w:val="007B4A45"/>
    <w:rsid w:val="007B7D91"/>
    <w:rsid w:val="007C3D9A"/>
    <w:rsid w:val="007C5706"/>
    <w:rsid w:val="007C6601"/>
    <w:rsid w:val="007D02B4"/>
    <w:rsid w:val="007E43FC"/>
    <w:rsid w:val="00804338"/>
    <w:rsid w:val="00804ACE"/>
    <w:rsid w:val="0081202F"/>
    <w:rsid w:val="00815809"/>
    <w:rsid w:val="00831342"/>
    <w:rsid w:val="00850C6D"/>
    <w:rsid w:val="00854F77"/>
    <w:rsid w:val="008576FF"/>
    <w:rsid w:val="00864F1B"/>
    <w:rsid w:val="008A70D4"/>
    <w:rsid w:val="008B02A5"/>
    <w:rsid w:val="008B1FC9"/>
    <w:rsid w:val="008E3D90"/>
    <w:rsid w:val="008F4B66"/>
    <w:rsid w:val="00944AB9"/>
    <w:rsid w:val="00951221"/>
    <w:rsid w:val="00954D67"/>
    <w:rsid w:val="00985D35"/>
    <w:rsid w:val="00986C06"/>
    <w:rsid w:val="00994F37"/>
    <w:rsid w:val="00997294"/>
    <w:rsid w:val="009A708D"/>
    <w:rsid w:val="009D0EDB"/>
    <w:rsid w:val="009E12E0"/>
    <w:rsid w:val="00A07810"/>
    <w:rsid w:val="00A35E25"/>
    <w:rsid w:val="00A5115F"/>
    <w:rsid w:val="00A5767A"/>
    <w:rsid w:val="00A63550"/>
    <w:rsid w:val="00A719B6"/>
    <w:rsid w:val="00A92EB0"/>
    <w:rsid w:val="00AB2CDE"/>
    <w:rsid w:val="00AD76EA"/>
    <w:rsid w:val="00AE59B6"/>
    <w:rsid w:val="00B8746A"/>
    <w:rsid w:val="00B9700F"/>
    <w:rsid w:val="00BC2214"/>
    <w:rsid w:val="00BE0E7D"/>
    <w:rsid w:val="00BE3A88"/>
    <w:rsid w:val="00BF35CE"/>
    <w:rsid w:val="00C0660F"/>
    <w:rsid w:val="00C4094B"/>
    <w:rsid w:val="00C415DE"/>
    <w:rsid w:val="00C5703E"/>
    <w:rsid w:val="00C66C6B"/>
    <w:rsid w:val="00C71365"/>
    <w:rsid w:val="00C80BAF"/>
    <w:rsid w:val="00C84DF2"/>
    <w:rsid w:val="00C958C6"/>
    <w:rsid w:val="00CA22ED"/>
    <w:rsid w:val="00CA2FEB"/>
    <w:rsid w:val="00CC54BB"/>
    <w:rsid w:val="00CD2626"/>
    <w:rsid w:val="00CE5560"/>
    <w:rsid w:val="00CE7153"/>
    <w:rsid w:val="00D179A0"/>
    <w:rsid w:val="00D41F46"/>
    <w:rsid w:val="00D62ED4"/>
    <w:rsid w:val="00D81B78"/>
    <w:rsid w:val="00D83850"/>
    <w:rsid w:val="00D877DD"/>
    <w:rsid w:val="00DA087C"/>
    <w:rsid w:val="00DB338B"/>
    <w:rsid w:val="00DB3E98"/>
    <w:rsid w:val="00DC5F66"/>
    <w:rsid w:val="00DD20A6"/>
    <w:rsid w:val="00DE7587"/>
    <w:rsid w:val="00E00455"/>
    <w:rsid w:val="00E407DD"/>
    <w:rsid w:val="00E53BE5"/>
    <w:rsid w:val="00E7378F"/>
    <w:rsid w:val="00E73944"/>
    <w:rsid w:val="00E81EC9"/>
    <w:rsid w:val="00E85570"/>
    <w:rsid w:val="00E962DC"/>
    <w:rsid w:val="00EB447B"/>
    <w:rsid w:val="00EB7E89"/>
    <w:rsid w:val="00EC6E17"/>
    <w:rsid w:val="00ED79CC"/>
    <w:rsid w:val="00EE019F"/>
    <w:rsid w:val="00EE5184"/>
    <w:rsid w:val="00F0739F"/>
    <w:rsid w:val="00F45462"/>
    <w:rsid w:val="00F46ADF"/>
    <w:rsid w:val="00FB1307"/>
    <w:rsid w:val="00FB194A"/>
    <w:rsid w:val="00FB6395"/>
    <w:rsid w:val="00FE0968"/>
    <w:rsid w:val="00FE09E1"/>
    <w:rsid w:val="0B69D0C2"/>
    <w:rsid w:val="2AF928C0"/>
    <w:rsid w:val="6A723346"/>
    <w:rsid w:val="71034063"/>
    <w:rsid w:val="73575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16464"/>
  <w14:discardImageEditingData/>
  <w15:chartTrackingRefBased/>
  <w15:docId w15:val="{B4761826-C811-4CAA-8AD9-BF2F75C5D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A5767A"/>
    <w:rPr>
      <w:color w:val="605E5C"/>
      <w:shd w:val="clear" w:color="auto" w:fill="E1DFDD"/>
    </w:rPr>
  </w:style>
  <w:style w:type="paragraph" w:styleId="Revision">
    <w:name w:val="Revision"/>
    <w:hidden/>
    <w:uiPriority w:val="99"/>
    <w:semiHidden/>
    <w:rsid w:val="006E0C0C"/>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alastairc.com/"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readingschools.scot/resources/interdisciplinary-book-project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readingschools.scot/resources/alastair-chisholms-storytelling-prompts"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readingschools.sco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readingschools.scot/"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readingschools.scot/resources/opportunities-for-learners-to-respond-to-what-they-are-reading" TargetMode="Externa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B656A-E7AD-47B6-BE4E-851FD3659CC9}">
  <ds:schemaRefs>
    <ds:schemaRef ds:uri="http://www.w3.org/XML/1998/namespace"/>
    <ds:schemaRef ds:uri="http://purl.org/dc/terms/"/>
    <ds:schemaRef ds:uri="http://schemas.microsoft.com/office/2006/documentManagement/types"/>
    <ds:schemaRef ds:uri="6b42feb5-42f4-4875-917d-a8fcb0477ae8"/>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e8fe8bb9-e0d4-4ac3-b920-326070b987fc"/>
    <ds:schemaRef ds:uri="http://purl.org/dc/dcmitype/"/>
  </ds:schemaRefs>
</ds:datastoreItem>
</file>

<file path=customXml/itemProps2.xml><?xml version="1.0" encoding="utf-8"?>
<ds:datastoreItem xmlns:ds="http://schemas.openxmlformats.org/officeDocument/2006/customXml" ds:itemID="{39790C31-DFD1-44B8-B77B-BECC41406735}">
  <ds:schemaRefs>
    <ds:schemaRef ds:uri="http://schemas.microsoft.com/sharepoint/v3/contenttype/forms"/>
  </ds:schemaRefs>
</ds:datastoreItem>
</file>

<file path=customXml/itemProps3.xml><?xml version="1.0" encoding="utf-8"?>
<ds:datastoreItem xmlns:ds="http://schemas.openxmlformats.org/officeDocument/2006/customXml" ds:itemID="{8656984D-2E19-4AB7-802D-44B5714EC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17</Pages>
  <Words>1300</Words>
  <Characters>7412</Characters>
  <Application>Microsoft Office Word</Application>
  <DocSecurity>0</DocSecurity>
  <Lines>61</Lines>
  <Paragraphs>17</Paragraphs>
  <ScaleCrop>false</ScaleCrop>
  <Company>Microsoft</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Wilson Garry</dc:creator>
  <cp:keywords/>
  <dc:description/>
  <cp:lastModifiedBy>Katie Cutforth</cp:lastModifiedBy>
  <cp:revision>2</cp:revision>
  <dcterms:created xsi:type="dcterms:W3CDTF">2026-07-01T11:06:00Z</dcterms:created>
  <dcterms:modified xsi:type="dcterms:W3CDTF">2026-07-01T11:06:00Z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